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099" w:rsidRPr="0096341D" w:rsidRDefault="008C24C1" w:rsidP="001E3F0F">
      <w:pPr>
        <w:jc w:val="right"/>
        <w:rPr>
          <w:sz w:val="36"/>
          <w:szCs w:val="36"/>
        </w:rPr>
      </w:pPr>
      <w:r w:rsidRPr="0096341D">
        <w:rPr>
          <w:noProof/>
          <w:sz w:val="36"/>
          <w:szCs w:val="36"/>
          <w:lang w:val="en-GB" w:eastAsia="en-GB"/>
        </w:rPr>
        <w:drawing>
          <wp:anchor distT="0" distB="0" distL="114300" distR="114300" simplePos="0" relativeHeight="251656192" behindDoc="0" locked="0" layoutInCell="1" allowOverlap="1">
            <wp:simplePos x="0" y="0"/>
            <wp:positionH relativeFrom="column">
              <wp:posOffset>-114300</wp:posOffset>
            </wp:positionH>
            <wp:positionV relativeFrom="paragraph">
              <wp:posOffset>0</wp:posOffset>
            </wp:positionV>
            <wp:extent cx="1943100" cy="1790700"/>
            <wp:effectExtent l="0" t="0" r="0" b="0"/>
            <wp:wrapSquare wrapText="bothSides"/>
            <wp:docPr id="13" name="Picture 13" descr="DSCN1470a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1470acirc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3100" cy="17907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FC2099" w:rsidRPr="0096341D">
            <w:rPr>
              <w:rFonts w:ascii="Lucida Calligraphy" w:hAnsi="Lucida Calligraphy"/>
              <w:b/>
              <w:i/>
              <w:color w:val="008000"/>
              <w:sz w:val="36"/>
              <w:szCs w:val="36"/>
            </w:rPr>
            <w:t>FINSTALL</w:t>
          </w:r>
        </w:smartTag>
        <w:r w:rsidR="00FC2099" w:rsidRPr="0096341D">
          <w:rPr>
            <w:rFonts w:ascii="Lucida Calligraphy" w:hAnsi="Lucida Calligraphy"/>
            <w:b/>
            <w:i/>
            <w:color w:val="008000"/>
            <w:sz w:val="36"/>
            <w:szCs w:val="36"/>
          </w:rPr>
          <w:t xml:space="preserve"> </w:t>
        </w:r>
        <w:smartTag w:uri="urn:schemas-microsoft-com:office:smarttags" w:element="PlaceName">
          <w:r w:rsidR="00FC2099" w:rsidRPr="0096341D">
            <w:rPr>
              <w:rFonts w:ascii="Lucida Calligraphy" w:hAnsi="Lucida Calligraphy"/>
              <w:b/>
              <w:i/>
              <w:color w:val="008000"/>
              <w:sz w:val="36"/>
              <w:szCs w:val="36"/>
            </w:rPr>
            <w:t>FIRST</w:t>
          </w:r>
        </w:smartTag>
        <w:r w:rsidR="00FC2099" w:rsidRPr="0096341D">
          <w:rPr>
            <w:rFonts w:ascii="Lucida Calligraphy" w:hAnsi="Lucida Calligraphy"/>
            <w:b/>
            <w:i/>
            <w:color w:val="008000"/>
            <w:sz w:val="36"/>
            <w:szCs w:val="36"/>
          </w:rPr>
          <w:t xml:space="preserve"> </w:t>
        </w:r>
        <w:smartTag w:uri="urn:schemas-microsoft-com:office:smarttags" w:element="time">
          <w:r w:rsidR="00FC2099" w:rsidRPr="0096341D">
            <w:rPr>
              <w:rFonts w:ascii="Lucida Calligraphy" w:hAnsi="Lucida Calligraphy"/>
              <w:b/>
              <w:i/>
              <w:color w:val="008000"/>
              <w:sz w:val="36"/>
              <w:szCs w:val="36"/>
            </w:rPr>
            <w:t>SCHOOL</w:t>
          </w:r>
        </w:smartTag>
      </w:smartTag>
    </w:p>
    <w:p w:rsidR="00FC2099" w:rsidRPr="00EA0D41" w:rsidRDefault="008C24C1" w:rsidP="00984F81">
      <w:pPr>
        <w:jc w:val="right"/>
        <w:rPr>
          <w:b/>
          <w:i/>
        </w:rPr>
      </w:pPr>
      <w:r w:rsidRPr="00EA0D41">
        <w:rPr>
          <w:noProof/>
          <w:lang w:val="en-GB" w:eastAsia="en-GB"/>
        </w:rPr>
        <w:drawing>
          <wp:anchor distT="0" distB="0" distL="114300" distR="114300" simplePos="0" relativeHeight="251657216" behindDoc="0" locked="0" layoutInCell="1" allowOverlap="1">
            <wp:simplePos x="0" y="0"/>
            <wp:positionH relativeFrom="column">
              <wp:posOffset>2127250</wp:posOffset>
            </wp:positionH>
            <wp:positionV relativeFrom="paragraph">
              <wp:posOffset>191135</wp:posOffset>
            </wp:positionV>
            <wp:extent cx="1981200" cy="752475"/>
            <wp:effectExtent l="0" t="0" r="0" b="9525"/>
            <wp:wrapSquare wrapText="bothSides"/>
            <wp:docPr id="19" name="Picture 19" descr="SAAS%202003%20small%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AS%202003%20small%20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1200" cy="752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C2099" w:rsidRPr="00EA0D41">
        <w:rPr>
          <w:b/>
          <w:i/>
          <w:sz w:val="28"/>
          <w:szCs w:val="28"/>
        </w:rPr>
        <w:t>Carnforth</w:t>
      </w:r>
      <w:proofErr w:type="spellEnd"/>
      <w:r w:rsidR="00FC2099" w:rsidRPr="00EA0D41">
        <w:rPr>
          <w:b/>
          <w:i/>
          <w:sz w:val="28"/>
          <w:szCs w:val="28"/>
        </w:rPr>
        <w:t xml:space="preserve"> Road</w:t>
      </w:r>
    </w:p>
    <w:p w:rsidR="00FC2099" w:rsidRPr="00EA0D41" w:rsidRDefault="00FC2099" w:rsidP="00FC2099">
      <w:pPr>
        <w:jc w:val="right"/>
        <w:rPr>
          <w:b/>
          <w:i/>
          <w:sz w:val="28"/>
          <w:szCs w:val="28"/>
        </w:rPr>
      </w:pPr>
      <w:r w:rsidRPr="00EA0D41">
        <w:rPr>
          <w:b/>
          <w:i/>
          <w:sz w:val="28"/>
          <w:szCs w:val="28"/>
        </w:rPr>
        <w:t>BROMSGROVE</w:t>
      </w:r>
    </w:p>
    <w:p w:rsidR="00FC2099" w:rsidRPr="00EA0D41" w:rsidRDefault="00FC2099" w:rsidP="00FC2099">
      <w:pPr>
        <w:jc w:val="right"/>
        <w:rPr>
          <w:b/>
          <w:i/>
          <w:sz w:val="28"/>
          <w:szCs w:val="28"/>
        </w:rPr>
      </w:pPr>
      <w:r w:rsidRPr="00EA0D41">
        <w:rPr>
          <w:b/>
          <w:i/>
          <w:sz w:val="28"/>
          <w:szCs w:val="28"/>
        </w:rPr>
        <w:t xml:space="preserve">Worcestershire </w:t>
      </w:r>
    </w:p>
    <w:p w:rsidR="00984F81" w:rsidRPr="00EA0D41" w:rsidRDefault="0012703F" w:rsidP="00984F81">
      <w:pPr>
        <w:jc w:val="right"/>
        <w:rPr>
          <w:b/>
          <w:i/>
          <w:sz w:val="28"/>
          <w:szCs w:val="28"/>
        </w:rPr>
      </w:pPr>
      <w:r w:rsidRPr="00EA0D41">
        <w:rPr>
          <w:b/>
          <w:i/>
          <w:sz w:val="28"/>
          <w:szCs w:val="28"/>
        </w:rPr>
        <w:t xml:space="preserve">B60 </w:t>
      </w:r>
      <w:r w:rsidR="00FC2099" w:rsidRPr="00EA0D41">
        <w:rPr>
          <w:b/>
          <w:i/>
          <w:sz w:val="28"/>
          <w:szCs w:val="28"/>
        </w:rPr>
        <w:t>2HS</w:t>
      </w:r>
    </w:p>
    <w:p w:rsidR="00984F81" w:rsidRDefault="00984F81" w:rsidP="007D0C12">
      <w:pPr>
        <w:jc w:val="right"/>
        <w:rPr>
          <w:b/>
          <w:i/>
          <w:color w:val="0000FF"/>
          <w:sz w:val="28"/>
          <w:szCs w:val="28"/>
        </w:rPr>
      </w:pPr>
      <w:r w:rsidRPr="00EA0D41">
        <w:rPr>
          <w:b/>
          <w:i/>
          <w:sz w:val="28"/>
          <w:szCs w:val="28"/>
        </w:rPr>
        <w:t>Tel: 01527 872938</w:t>
      </w:r>
    </w:p>
    <w:p w:rsidR="00FC2099" w:rsidRPr="004B1309" w:rsidRDefault="00FC2099" w:rsidP="007D0C12">
      <w:pPr>
        <w:jc w:val="right"/>
        <w:rPr>
          <w:b/>
          <w:i/>
          <w:lang w:val="fr-FR"/>
        </w:rPr>
      </w:pPr>
      <w:r w:rsidRPr="004B1309">
        <w:rPr>
          <w:b/>
          <w:i/>
          <w:lang w:val="fr-FR"/>
        </w:rPr>
        <w:t xml:space="preserve">E-mail </w:t>
      </w:r>
      <w:hyperlink r:id="rId7" w:history="1">
        <w:r w:rsidR="00EA0D41" w:rsidRPr="005907AF">
          <w:rPr>
            <w:rStyle w:val="Hyperlink"/>
            <w:b/>
            <w:i/>
            <w:lang w:val="fr-FR"/>
          </w:rPr>
          <w:t>office@finstallfirst.co.uk</w:t>
        </w:r>
      </w:hyperlink>
    </w:p>
    <w:p w:rsidR="000E5A06" w:rsidRPr="007838DF" w:rsidRDefault="001E3F0F" w:rsidP="000E5A06">
      <w:pPr>
        <w:jc w:val="right"/>
        <w:rPr>
          <w:b/>
          <w:i/>
          <w:lang w:val="en-GB"/>
        </w:rPr>
      </w:pPr>
      <w:r w:rsidRPr="000E5A06">
        <w:rPr>
          <w:b/>
          <w:i/>
          <w:lang w:val="en-GB"/>
        </w:rPr>
        <w:t xml:space="preserve">      </w:t>
      </w:r>
      <w:r w:rsidRPr="0012703F">
        <w:rPr>
          <w:b/>
          <w:i/>
        </w:rPr>
        <w:t>Web Site</w:t>
      </w:r>
      <w:r w:rsidR="000E5A06" w:rsidRPr="000E5A06">
        <w:rPr>
          <w:b/>
          <w:i/>
          <w:lang w:val="en-GB"/>
        </w:rPr>
        <w:t xml:space="preserve"> </w:t>
      </w:r>
      <w:hyperlink r:id="rId8" w:history="1">
        <w:r w:rsidR="00EA0D41" w:rsidRPr="005907AF">
          <w:rPr>
            <w:rStyle w:val="Hyperlink"/>
            <w:b/>
            <w:i/>
            <w:lang w:val="en-GB"/>
          </w:rPr>
          <w:t>www.finstallfirst.co.uk</w:t>
        </w:r>
      </w:hyperlink>
      <w:r w:rsidR="00EA0D41">
        <w:rPr>
          <w:b/>
          <w:i/>
          <w:lang w:val="en-GB"/>
        </w:rPr>
        <w:t xml:space="preserve"> </w:t>
      </w:r>
    </w:p>
    <w:p w:rsidR="00984F81" w:rsidRDefault="001E3F0F" w:rsidP="007D0C12">
      <w:pPr>
        <w:jc w:val="right"/>
        <w:rPr>
          <w:b/>
          <w:i/>
        </w:rPr>
      </w:pPr>
      <w:r>
        <w:rPr>
          <w:b/>
          <w:i/>
        </w:rPr>
        <w:t xml:space="preserve"> </w:t>
      </w:r>
    </w:p>
    <w:p w:rsidR="00C255D0" w:rsidRPr="00EA0D41" w:rsidRDefault="00C255D0" w:rsidP="007D0C12">
      <w:pPr>
        <w:rPr>
          <w:b/>
          <w:i/>
        </w:rPr>
      </w:pPr>
      <w:r w:rsidRPr="00EA0D41">
        <w:rPr>
          <w:b/>
          <w:i/>
          <w:sz w:val="28"/>
          <w:szCs w:val="28"/>
        </w:rPr>
        <w:t xml:space="preserve">HEADTEACHER: </w:t>
      </w:r>
      <w:proofErr w:type="spellStart"/>
      <w:r w:rsidRPr="00EA0D41">
        <w:rPr>
          <w:b/>
          <w:i/>
          <w:sz w:val="28"/>
          <w:szCs w:val="28"/>
        </w:rPr>
        <w:t>Mr</w:t>
      </w:r>
      <w:proofErr w:type="spellEnd"/>
      <w:r w:rsidR="00E02ED4" w:rsidRPr="00EA0D41">
        <w:rPr>
          <w:b/>
          <w:i/>
          <w:sz w:val="28"/>
          <w:szCs w:val="28"/>
        </w:rPr>
        <w:t xml:space="preserve"> </w:t>
      </w:r>
      <w:r w:rsidR="009F59A6" w:rsidRPr="00EA0D41">
        <w:rPr>
          <w:b/>
          <w:i/>
          <w:sz w:val="28"/>
          <w:szCs w:val="28"/>
        </w:rPr>
        <w:t>Stuart Evans</w:t>
      </w:r>
      <w:r w:rsidR="0012703F" w:rsidRPr="00EA0D41">
        <w:rPr>
          <w:b/>
          <w:i/>
        </w:rPr>
        <w:tab/>
      </w:r>
      <w:r w:rsidR="0012703F" w:rsidRPr="00EA0D41">
        <w:rPr>
          <w:b/>
          <w:i/>
        </w:rPr>
        <w:tab/>
      </w:r>
      <w:r w:rsidR="0012703F" w:rsidRPr="00EA0D41">
        <w:rPr>
          <w:b/>
          <w:i/>
        </w:rPr>
        <w:tab/>
      </w:r>
    </w:p>
    <w:tbl>
      <w:tblPr>
        <w:tblW w:w="10989"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6"/>
        <w:gridCol w:w="7380"/>
        <w:gridCol w:w="1653"/>
      </w:tblGrid>
      <w:tr w:rsidR="00984F81" w:rsidRPr="004B3EC8" w:rsidTr="004B3EC8">
        <w:tc>
          <w:tcPr>
            <w:tcW w:w="1956" w:type="dxa"/>
            <w:tcBorders>
              <w:top w:val="nil"/>
              <w:left w:val="nil"/>
              <w:bottom w:val="nil"/>
              <w:right w:val="nil"/>
            </w:tcBorders>
            <w:shd w:val="clear" w:color="auto" w:fill="auto"/>
          </w:tcPr>
          <w:p w:rsidR="00984F81" w:rsidRPr="004B3EC8" w:rsidRDefault="00380D5B" w:rsidP="004B3EC8">
            <w:pPr>
              <w:jc w:val="right"/>
              <w:rPr>
                <w:b/>
                <w:i/>
              </w:rPr>
            </w:pPr>
            <w:r>
              <w:rPr>
                <w:b/>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9" o:title="BD15155_"/>
                </v:shape>
              </w:pict>
            </w:r>
          </w:p>
        </w:tc>
        <w:tc>
          <w:tcPr>
            <w:tcW w:w="7380" w:type="dxa"/>
            <w:tcBorders>
              <w:top w:val="nil"/>
              <w:left w:val="nil"/>
              <w:bottom w:val="nil"/>
              <w:right w:val="nil"/>
            </w:tcBorders>
            <w:shd w:val="clear" w:color="auto" w:fill="auto"/>
          </w:tcPr>
          <w:p w:rsidR="00984F81" w:rsidRPr="004B3EC8" w:rsidRDefault="000D6352" w:rsidP="004B3EC8">
            <w:pPr>
              <w:jc w:val="center"/>
              <w:rPr>
                <w:b/>
                <w:i/>
                <w:sz w:val="28"/>
                <w:szCs w:val="28"/>
              </w:rPr>
            </w:pPr>
            <w:r w:rsidRPr="004B3EC8">
              <w:rPr>
                <w:rFonts w:ascii="Lucida Calligraphy" w:hAnsi="Lucida Calligraphy"/>
                <w:b/>
                <w:i/>
                <w:color w:val="008000"/>
                <w:sz w:val="28"/>
                <w:szCs w:val="28"/>
              </w:rPr>
              <w:t>We care, we share, we learn and achieve</w:t>
            </w:r>
          </w:p>
          <w:p w:rsidR="00984F81" w:rsidRPr="004B3EC8" w:rsidRDefault="00984F81" w:rsidP="004B3EC8">
            <w:pPr>
              <w:jc w:val="center"/>
              <w:rPr>
                <w:b/>
                <w:i/>
              </w:rPr>
            </w:pPr>
          </w:p>
        </w:tc>
        <w:tc>
          <w:tcPr>
            <w:tcW w:w="1653" w:type="dxa"/>
            <w:tcBorders>
              <w:top w:val="nil"/>
              <w:left w:val="nil"/>
              <w:bottom w:val="nil"/>
              <w:right w:val="nil"/>
            </w:tcBorders>
            <w:shd w:val="clear" w:color="auto" w:fill="auto"/>
          </w:tcPr>
          <w:p w:rsidR="00984F81" w:rsidRPr="004B3EC8" w:rsidRDefault="00380D5B" w:rsidP="004B3EC8">
            <w:pPr>
              <w:jc w:val="right"/>
              <w:rPr>
                <w:b/>
                <w:i/>
              </w:rPr>
            </w:pPr>
            <w:r>
              <w:rPr>
                <w:b/>
                <w:i/>
              </w:rPr>
              <w:pict>
                <v:shape id="_x0000_i1026" type="#_x0000_t75" style="width:450pt;height:7.5pt" o:hrpct="0" o:hralign="center" o:hr="t">
                  <v:imagedata r:id="rId9" o:title="BD15155_"/>
                </v:shape>
              </w:pict>
            </w:r>
          </w:p>
        </w:tc>
      </w:tr>
    </w:tbl>
    <w:p w:rsidR="00E74308" w:rsidRPr="00D8108C" w:rsidRDefault="001D2B02" w:rsidP="00721281">
      <w:pPr>
        <w:ind w:right="-286"/>
        <w:jc w:val="right"/>
        <w:rPr>
          <w:sz w:val="20"/>
          <w:lang w:val="en-GB"/>
        </w:rPr>
      </w:pPr>
      <w:r w:rsidRPr="00D8108C">
        <w:rPr>
          <w:sz w:val="20"/>
          <w:lang w:val="en-GB"/>
        </w:rPr>
        <w:t>8</w:t>
      </w:r>
      <w:r w:rsidRPr="00D8108C">
        <w:rPr>
          <w:sz w:val="20"/>
          <w:vertAlign w:val="superscript"/>
          <w:lang w:val="en-GB"/>
        </w:rPr>
        <w:t>th</w:t>
      </w:r>
      <w:r w:rsidRPr="00D8108C">
        <w:rPr>
          <w:sz w:val="20"/>
          <w:lang w:val="en-GB"/>
        </w:rPr>
        <w:t xml:space="preserve"> May </w:t>
      </w:r>
      <w:r w:rsidR="00F945B7" w:rsidRPr="00D8108C">
        <w:rPr>
          <w:sz w:val="20"/>
          <w:lang w:val="en-GB"/>
        </w:rPr>
        <w:t>2018</w:t>
      </w:r>
    </w:p>
    <w:p w:rsidR="001D2B02" w:rsidRPr="00D8108C" w:rsidRDefault="001D2B02" w:rsidP="001D2B02">
      <w:pPr>
        <w:pStyle w:val="NormalWeb"/>
        <w:spacing w:before="0" w:beforeAutospacing="0" w:after="0" w:afterAutospacing="0"/>
        <w:jc w:val="center"/>
        <w:rPr>
          <w:b/>
          <w:sz w:val="20"/>
          <w:u w:val="single"/>
        </w:rPr>
      </w:pPr>
      <w:r w:rsidRPr="00D8108C">
        <w:rPr>
          <w:b/>
          <w:sz w:val="20"/>
          <w:u w:val="single"/>
        </w:rPr>
        <w:t>Year 4 Newsletter May 2018</w:t>
      </w:r>
    </w:p>
    <w:p w:rsidR="001D2B02" w:rsidRPr="00D8108C" w:rsidRDefault="001D2B02" w:rsidP="001D2B02">
      <w:pPr>
        <w:ind w:right="-286"/>
        <w:jc w:val="center"/>
        <w:rPr>
          <w:sz w:val="20"/>
          <w:lang w:val="en-GB"/>
        </w:rPr>
      </w:pPr>
    </w:p>
    <w:p w:rsidR="00D575DB" w:rsidRPr="00D8108C" w:rsidRDefault="00721281" w:rsidP="00E74308">
      <w:pPr>
        <w:pStyle w:val="NormalWeb"/>
        <w:spacing w:before="0" w:beforeAutospacing="0" w:after="0" w:afterAutospacing="0"/>
        <w:rPr>
          <w:sz w:val="20"/>
        </w:rPr>
      </w:pPr>
      <w:r w:rsidRPr="00D8108C">
        <w:rPr>
          <w:sz w:val="20"/>
        </w:rPr>
        <w:t>Dear Parents,</w:t>
      </w:r>
    </w:p>
    <w:p w:rsidR="00721281" w:rsidRPr="00D8108C" w:rsidRDefault="00721281" w:rsidP="001D2B02">
      <w:pPr>
        <w:pStyle w:val="NormalWeb"/>
        <w:spacing w:before="0" w:beforeAutospacing="0" w:after="0" w:afterAutospacing="0"/>
        <w:rPr>
          <w:b/>
          <w:sz w:val="20"/>
          <w:u w:val="single"/>
        </w:rPr>
      </w:pPr>
    </w:p>
    <w:p w:rsidR="001D2B02" w:rsidRPr="00D8108C" w:rsidRDefault="001D2B02" w:rsidP="001D2B02">
      <w:pPr>
        <w:pStyle w:val="NormalWeb"/>
        <w:spacing w:before="0" w:beforeAutospacing="0" w:after="0" w:afterAutospacing="0"/>
        <w:jc w:val="center"/>
        <w:rPr>
          <w:b/>
          <w:sz w:val="20"/>
          <w:u w:val="single"/>
        </w:rPr>
      </w:pPr>
      <w:r w:rsidRPr="00D8108C">
        <w:rPr>
          <w:b/>
          <w:sz w:val="20"/>
          <w:u w:val="single"/>
        </w:rPr>
        <w:t>4J Maths Group</w:t>
      </w:r>
    </w:p>
    <w:p w:rsidR="001D2B02" w:rsidRPr="00D8108C" w:rsidRDefault="001D2B02" w:rsidP="001D2B02">
      <w:pPr>
        <w:pStyle w:val="NormalWeb"/>
        <w:spacing w:before="0" w:beforeAutospacing="0" w:after="0" w:afterAutospacing="0"/>
        <w:rPr>
          <w:sz w:val="20"/>
        </w:rPr>
      </w:pPr>
      <w:r w:rsidRPr="00D8108C">
        <w:rPr>
          <w:sz w:val="20"/>
        </w:rPr>
        <w:t xml:space="preserve">The children who have their Maths lesson with Miss James will be going out in the morning for their Maths lesson at 11:00am accompanied by Miss James and Miss </w:t>
      </w:r>
      <w:proofErr w:type="spellStart"/>
      <w:r w:rsidRPr="00D8108C">
        <w:rPr>
          <w:sz w:val="20"/>
        </w:rPr>
        <w:t>Sallis</w:t>
      </w:r>
      <w:proofErr w:type="spellEnd"/>
      <w:r w:rsidRPr="00D8108C">
        <w:rPr>
          <w:sz w:val="20"/>
        </w:rPr>
        <w:t xml:space="preserve">.  They will be completing a traffic survey on the bridge over the A38.  This will inform them of data they will need over the course of the week when presenting data in bar graphs and time graphs.  Please ensure your child has a water-proof coat in case of poor weather.  On the other hand, please ensure they have had sun cream applied and that they have a sun hat in school if the weather continues to be nice.  </w:t>
      </w:r>
    </w:p>
    <w:p w:rsidR="00D8108C" w:rsidRPr="00D8108C" w:rsidRDefault="00D8108C" w:rsidP="001D2B02">
      <w:pPr>
        <w:pStyle w:val="NormalWeb"/>
        <w:spacing w:before="0" w:beforeAutospacing="0" w:after="0" w:afterAutospacing="0"/>
        <w:rPr>
          <w:sz w:val="20"/>
        </w:rPr>
      </w:pPr>
    </w:p>
    <w:p w:rsidR="001D2B02" w:rsidRPr="00D8108C" w:rsidRDefault="0080345C" w:rsidP="0080345C">
      <w:pPr>
        <w:pStyle w:val="NormalWeb"/>
        <w:spacing w:before="0" w:beforeAutospacing="0" w:after="0" w:afterAutospacing="0"/>
        <w:jc w:val="center"/>
        <w:rPr>
          <w:b/>
          <w:sz w:val="20"/>
          <w:u w:val="single"/>
        </w:rPr>
      </w:pPr>
      <w:r w:rsidRPr="00D8108C">
        <w:rPr>
          <w:b/>
          <w:sz w:val="20"/>
          <w:u w:val="single"/>
        </w:rPr>
        <w:t>Year 4 Tests</w:t>
      </w:r>
    </w:p>
    <w:p w:rsidR="00F673A3" w:rsidRPr="00D8108C" w:rsidRDefault="0080345C" w:rsidP="00D8108C">
      <w:pPr>
        <w:pStyle w:val="NormalWeb"/>
        <w:spacing w:before="0" w:beforeAutospacing="0" w:after="0" w:afterAutospacing="0"/>
        <w:rPr>
          <w:sz w:val="20"/>
        </w:rPr>
      </w:pPr>
      <w:r w:rsidRPr="00D8108C">
        <w:rPr>
          <w:sz w:val="20"/>
        </w:rPr>
        <w:t xml:space="preserve">In the last week of this half term, the children will be given their Year 4 Spelling tests and Maths Tests.  </w:t>
      </w:r>
      <w:r w:rsidR="0046513D" w:rsidRPr="00D8108C">
        <w:rPr>
          <w:sz w:val="20"/>
        </w:rPr>
        <w:t xml:space="preserve">The children will be preparing for these over the next couple of weeks.  To support them, we are sending home the list of Year 3 and 4 spellings which you may like to test them on.  On the website, we have also put all of the spellings the children have had over the past year in case they would like to revisit these.  The children are also able to bring their spelling books home if you feel this may be beneficial to see what spellings the children have struggled with in the past tests. </w:t>
      </w:r>
    </w:p>
    <w:p w:rsidR="0080345C" w:rsidRDefault="00F673A3" w:rsidP="00D8108C">
      <w:pPr>
        <w:pStyle w:val="NormalWeb"/>
        <w:spacing w:before="0" w:beforeAutospacing="0" w:after="0" w:afterAutospacing="0"/>
        <w:rPr>
          <w:sz w:val="20"/>
        </w:rPr>
      </w:pPr>
      <w:r w:rsidRPr="00D8108C">
        <w:rPr>
          <w:sz w:val="20"/>
        </w:rPr>
        <w:t>In regards to Maths, please keep practising the children’s multiplication tables with them (Ti</w:t>
      </w:r>
      <w:r w:rsidR="00C3139F" w:rsidRPr="00D8108C">
        <w:rPr>
          <w:sz w:val="20"/>
        </w:rPr>
        <w:t xml:space="preserve">mes table </w:t>
      </w:r>
      <w:r w:rsidR="00380D5B" w:rsidRPr="00D8108C">
        <w:rPr>
          <w:sz w:val="20"/>
        </w:rPr>
        <w:t>rock stars</w:t>
      </w:r>
      <w:bookmarkStart w:id="0" w:name="_GoBack"/>
      <w:bookmarkEnd w:id="0"/>
      <w:r w:rsidR="00C3139F" w:rsidRPr="00D8108C">
        <w:rPr>
          <w:sz w:val="20"/>
        </w:rPr>
        <w:t xml:space="preserve"> is helpful!) and th</w:t>
      </w:r>
      <w:r w:rsidR="00415117">
        <w:rPr>
          <w:sz w:val="20"/>
        </w:rPr>
        <w:t>e four methods of calculation</w:t>
      </w:r>
      <w:r w:rsidR="00C3139F" w:rsidRPr="00D8108C">
        <w:rPr>
          <w:sz w:val="20"/>
        </w:rPr>
        <w:t xml:space="preserve">; addition, subtraction, multiplication and division.  </w:t>
      </w:r>
    </w:p>
    <w:p w:rsidR="00380D5B" w:rsidRPr="00D8108C" w:rsidRDefault="00380D5B" w:rsidP="00D8108C">
      <w:pPr>
        <w:pStyle w:val="NormalWeb"/>
        <w:spacing w:before="0" w:beforeAutospacing="0" w:after="0" w:afterAutospacing="0"/>
        <w:rPr>
          <w:sz w:val="20"/>
        </w:rPr>
      </w:pPr>
      <w:r>
        <w:rPr>
          <w:sz w:val="20"/>
        </w:rPr>
        <w:t xml:space="preserve">The Reading and Grammar tests will be completed after half term.  </w:t>
      </w:r>
    </w:p>
    <w:p w:rsidR="00F673A3" w:rsidRPr="00D8108C" w:rsidRDefault="00F673A3" w:rsidP="0080345C">
      <w:pPr>
        <w:pStyle w:val="NormalWeb"/>
        <w:spacing w:before="0" w:beforeAutospacing="0" w:after="0" w:afterAutospacing="0"/>
        <w:jc w:val="center"/>
        <w:rPr>
          <w:sz w:val="20"/>
        </w:rPr>
      </w:pPr>
    </w:p>
    <w:p w:rsidR="00F673A3" w:rsidRPr="00D8108C" w:rsidRDefault="00F673A3" w:rsidP="001D2B02">
      <w:pPr>
        <w:pStyle w:val="NormalWeb"/>
        <w:spacing w:before="0" w:beforeAutospacing="0" w:after="0" w:afterAutospacing="0"/>
        <w:jc w:val="center"/>
        <w:rPr>
          <w:sz w:val="20"/>
        </w:rPr>
      </w:pPr>
      <w:r w:rsidRPr="00D8108C">
        <w:rPr>
          <w:b/>
          <w:sz w:val="20"/>
          <w:u w:val="single"/>
        </w:rPr>
        <w:t>Bell</w:t>
      </w:r>
      <w:r w:rsidR="00C3139F" w:rsidRPr="00D8108C">
        <w:rPr>
          <w:b/>
          <w:sz w:val="20"/>
          <w:u w:val="single"/>
        </w:rPr>
        <w:t>-</w:t>
      </w:r>
      <w:r w:rsidRPr="00D8108C">
        <w:rPr>
          <w:b/>
          <w:sz w:val="20"/>
          <w:u w:val="single"/>
        </w:rPr>
        <w:t>boating Journey on Thursday 10.5.18</w:t>
      </w:r>
      <w:r w:rsidRPr="00D8108C">
        <w:rPr>
          <w:sz w:val="20"/>
        </w:rPr>
        <w:t xml:space="preserve"> </w:t>
      </w:r>
    </w:p>
    <w:p w:rsidR="00F673A3" w:rsidRPr="00D8108C" w:rsidRDefault="00F673A3" w:rsidP="00C3139F">
      <w:pPr>
        <w:pStyle w:val="NormalWeb"/>
        <w:spacing w:before="0" w:beforeAutospacing="0" w:after="0" w:afterAutospacing="0"/>
        <w:rPr>
          <w:sz w:val="20"/>
        </w:rPr>
      </w:pPr>
      <w:r w:rsidRPr="00D8108C">
        <w:rPr>
          <w:sz w:val="20"/>
        </w:rPr>
        <w:t xml:space="preserve">Please remember that all of the children will need to bring a packed lunch on this day.  </w:t>
      </w:r>
    </w:p>
    <w:p w:rsidR="00C3139F" w:rsidRPr="00D8108C" w:rsidRDefault="00C3139F" w:rsidP="001D2B02">
      <w:pPr>
        <w:pStyle w:val="NormalWeb"/>
        <w:spacing w:before="0" w:beforeAutospacing="0" w:after="0" w:afterAutospacing="0"/>
        <w:jc w:val="center"/>
        <w:rPr>
          <w:sz w:val="20"/>
        </w:rPr>
      </w:pPr>
    </w:p>
    <w:p w:rsidR="00C3139F" w:rsidRPr="00D8108C" w:rsidRDefault="00C3139F" w:rsidP="001D2B02">
      <w:pPr>
        <w:pStyle w:val="NormalWeb"/>
        <w:spacing w:before="0" w:beforeAutospacing="0" w:after="0" w:afterAutospacing="0"/>
        <w:jc w:val="center"/>
        <w:rPr>
          <w:b/>
          <w:sz w:val="20"/>
          <w:u w:val="single"/>
        </w:rPr>
      </w:pPr>
      <w:r w:rsidRPr="00D8108C">
        <w:rPr>
          <w:b/>
          <w:sz w:val="20"/>
          <w:u w:val="single"/>
        </w:rPr>
        <w:t>Year 4 Play Auditions</w:t>
      </w:r>
    </w:p>
    <w:p w:rsidR="00C3139F" w:rsidRPr="00D8108C" w:rsidRDefault="00C3139F" w:rsidP="00C3139F">
      <w:pPr>
        <w:pStyle w:val="NormalWeb"/>
        <w:spacing w:before="0" w:beforeAutospacing="0" w:after="0" w:afterAutospacing="0"/>
        <w:rPr>
          <w:sz w:val="20"/>
        </w:rPr>
      </w:pPr>
      <w:r w:rsidRPr="00D8108C">
        <w:rPr>
          <w:sz w:val="20"/>
        </w:rPr>
        <w:t>Before Malvern, the children were given the opportunity to tell us what sort of part they would like in our end of year play.  Any child who wished to have a speaking part was given a small section of script to take home to practise ready for an audition on 15</w:t>
      </w:r>
      <w:r w:rsidRPr="00D8108C">
        <w:rPr>
          <w:sz w:val="20"/>
          <w:vertAlign w:val="superscript"/>
        </w:rPr>
        <w:t>th</w:t>
      </w:r>
      <w:r w:rsidRPr="00D8108C">
        <w:rPr>
          <w:sz w:val="20"/>
        </w:rPr>
        <w:t xml:space="preserve"> May.  The Year 4 teachers will be taking out small groups of children at a time to read part of this script as an audition.  We have informed the children we are looking for confident, clear speakers and if they wish to have a bigger part, some improvisation of acting would also be nice to see.  If any children have misplaced this script, we have spares available.   </w:t>
      </w:r>
    </w:p>
    <w:p w:rsidR="00F673A3" w:rsidRPr="00D8108C" w:rsidRDefault="00F673A3" w:rsidP="001D2B02">
      <w:pPr>
        <w:pStyle w:val="NormalWeb"/>
        <w:spacing w:before="0" w:beforeAutospacing="0" w:after="0" w:afterAutospacing="0"/>
        <w:jc w:val="center"/>
        <w:rPr>
          <w:sz w:val="20"/>
        </w:rPr>
      </w:pPr>
    </w:p>
    <w:p w:rsidR="001D2B02" w:rsidRPr="00D8108C" w:rsidRDefault="001D2B02" w:rsidP="001D2B02">
      <w:pPr>
        <w:pStyle w:val="NormalWeb"/>
        <w:spacing w:before="0" w:beforeAutospacing="0" w:after="0" w:afterAutospacing="0"/>
        <w:jc w:val="center"/>
        <w:rPr>
          <w:b/>
          <w:sz w:val="20"/>
          <w:u w:val="single"/>
        </w:rPr>
      </w:pPr>
      <w:r w:rsidRPr="00D8108C">
        <w:rPr>
          <w:b/>
          <w:sz w:val="20"/>
          <w:u w:val="single"/>
        </w:rPr>
        <w:t>Malvern Medicines</w:t>
      </w:r>
    </w:p>
    <w:p w:rsidR="001D2B02" w:rsidRPr="00D8108C" w:rsidRDefault="001D2B02" w:rsidP="001D2B02">
      <w:pPr>
        <w:pStyle w:val="NormalWeb"/>
        <w:spacing w:before="0" w:beforeAutospacing="0" w:after="0" w:afterAutospacing="0"/>
        <w:rPr>
          <w:sz w:val="20"/>
        </w:rPr>
      </w:pPr>
      <w:r w:rsidRPr="00D8108C">
        <w:rPr>
          <w:sz w:val="20"/>
        </w:rPr>
        <w:t>If you haven’t done already, please collect any medicines from the office that we took away with us to Malvern.</w:t>
      </w:r>
    </w:p>
    <w:p w:rsidR="001D2B02" w:rsidRPr="00D8108C" w:rsidRDefault="001D2B02" w:rsidP="001D2B02">
      <w:pPr>
        <w:pStyle w:val="NormalWeb"/>
        <w:spacing w:before="0" w:beforeAutospacing="0" w:after="0" w:afterAutospacing="0"/>
        <w:jc w:val="center"/>
        <w:rPr>
          <w:b/>
          <w:sz w:val="20"/>
          <w:u w:val="single"/>
        </w:rPr>
      </w:pPr>
    </w:p>
    <w:p w:rsidR="00721281" w:rsidRPr="00D8108C" w:rsidRDefault="00721281" w:rsidP="00E74308">
      <w:pPr>
        <w:pStyle w:val="NormalWeb"/>
        <w:spacing w:before="0" w:beforeAutospacing="0" w:after="0" w:afterAutospacing="0"/>
        <w:rPr>
          <w:sz w:val="20"/>
        </w:rPr>
      </w:pPr>
    </w:p>
    <w:p w:rsidR="00E74308" w:rsidRPr="00D8108C" w:rsidRDefault="00E74308" w:rsidP="00E74308">
      <w:pPr>
        <w:pStyle w:val="NormalWeb"/>
        <w:spacing w:before="0" w:beforeAutospacing="0" w:after="0" w:afterAutospacing="0"/>
        <w:rPr>
          <w:sz w:val="20"/>
        </w:rPr>
      </w:pPr>
    </w:p>
    <w:p w:rsidR="00E74308" w:rsidRPr="00D8108C" w:rsidRDefault="00E74308" w:rsidP="00E74308">
      <w:pPr>
        <w:pStyle w:val="NormalWeb"/>
        <w:spacing w:before="0" w:beforeAutospacing="0" w:after="0" w:afterAutospacing="0"/>
        <w:rPr>
          <w:sz w:val="20"/>
        </w:rPr>
      </w:pPr>
      <w:r w:rsidRPr="00D8108C">
        <w:rPr>
          <w:sz w:val="20"/>
        </w:rPr>
        <w:t>Yours sincerely,</w:t>
      </w:r>
    </w:p>
    <w:p w:rsidR="00E74308" w:rsidRPr="00D8108C" w:rsidRDefault="00E74308" w:rsidP="00E74308">
      <w:pPr>
        <w:pStyle w:val="NormalWeb"/>
        <w:spacing w:before="0" w:beforeAutospacing="0" w:after="0" w:afterAutospacing="0"/>
        <w:rPr>
          <w:sz w:val="20"/>
        </w:rPr>
      </w:pPr>
    </w:p>
    <w:p w:rsidR="00D8108C" w:rsidRPr="00D8108C" w:rsidRDefault="00D8108C" w:rsidP="00E74308">
      <w:pPr>
        <w:pStyle w:val="NormalWeb"/>
        <w:spacing w:before="0" w:beforeAutospacing="0" w:after="0" w:afterAutospacing="0"/>
        <w:rPr>
          <w:sz w:val="20"/>
        </w:rPr>
      </w:pPr>
      <w:r w:rsidRPr="00D8108C">
        <w:rPr>
          <w:sz w:val="20"/>
        </w:rPr>
        <w:t xml:space="preserve">Miss James and Miss Morton </w:t>
      </w:r>
    </w:p>
    <w:p w:rsidR="00FA1742" w:rsidRPr="000A32F5" w:rsidRDefault="00D8108C" w:rsidP="00D8108C">
      <w:pPr>
        <w:pStyle w:val="NormalWeb"/>
        <w:spacing w:before="0" w:beforeAutospacing="0" w:after="0" w:afterAutospacing="0"/>
        <w:rPr>
          <w:sz w:val="22"/>
          <w:szCs w:val="22"/>
        </w:rPr>
      </w:pPr>
      <w:r w:rsidRPr="00D8108C">
        <w:rPr>
          <w:sz w:val="20"/>
        </w:rPr>
        <w:t>Year 4 Teachers</w:t>
      </w:r>
      <w:r w:rsidR="00380D5B">
        <w:rPr>
          <w:noProof/>
        </w:rPr>
        <w:object w:dxaOrig="1440" w:dyaOrig="1440">
          <v:group id="_x0000_s1068" style="position:absolute;margin-left:-15.1pt;margin-top:291.8pt;width:507.65pt;height:88.8pt;z-index:251659264;mso-position-horizontal-relative:text;mso-position-vertical-relative:text" coordorigin="1126,14211" coordsize="10464,2001">
            <v:shape id="Picture 8" o:spid="_x0000_s1069" type="#_x0000_t75" style="position:absolute;left:6434;top:14211;width:2684;height:2001;visibility:visible;mso-position-horizontal-relative:margin;mso-position-vertical-relative:margin">
              <v:imagedata r:id="rId10" o:title=""/>
            </v:shape>
            <v:shape id="_x0000_s1070" type="#_x0000_t75" style="position:absolute;left:2467;top:14560;width:2576;height:1293">
              <v:imagedata r:id="rId11" o:title="Healthy-Schools-Logo"/>
            </v:shape>
            <v:shape id="_x0000_s1071" type="#_x0000_t75" style="position:absolute;left:1126;top:14483;width:1133;height:1338">
              <v:imagedata r:id="rId12" o:title=""/>
            </v:shape>
            <v:shape id="_x0000_s1072" type="#_x0000_t75" style="position:absolute;left:8785;top:14586;width:2805;height:1171;mso-position-horizontal-relative:margin;mso-position-vertical-relative:margin">
              <v:imagedata r:id="rId13" o:title=""/>
            </v:shape>
            <v:shape id="_x0000_s1073" type="#_x0000_t75" style="position:absolute;left:5272;top:14569;width:1344;height:1260" wrapcoords="-95 0 -95 21486 21600 21486 21600 0 -95 0">
              <v:imagedata r:id="rId14" o:title="Outstanding_Colour_School"/>
            </v:shape>
          </v:group>
          <o:OLEObject Type="Embed" ProgID="MSPhotoEd.3" ShapeID="_x0000_s1071" DrawAspect="Content" ObjectID="_1587300084" r:id="rId15"/>
        </w:object>
      </w:r>
      <w:r w:rsidR="00380D5B">
        <w:rPr>
          <w:noProof/>
        </w:rPr>
        <w:object w:dxaOrig="1440" w:dyaOrig="1440">
          <v:group id="_x0000_s1060" style="position:absolute;margin-left:27.75pt;margin-top:450.1pt;width:421.55pt;height:64.2pt;z-index:251658240;mso-position-horizontal-relative:text;mso-position-vertical-relative:text" coordorigin="1958,12076" coordsize="8431,1284">
            <v:shape id="_x0000_s1061" type="#_x0000_t75" style="position:absolute;left:4658;top:12076;width:2880;height:1284">
              <v:imagedata r:id="rId11" o:title="Healthy-Schools-Logo"/>
            </v:shape>
            <v:shape id="_x0000_s1062" type="#_x0000_t75" style="position:absolute;left:1958;top:12076;width:1183;height:1240">
              <v:imagedata r:id="rId12" o:title=""/>
            </v:shape>
            <v:shape id="_x0000_s1063" type="#_x0000_t75" style="position:absolute;left:8887;top:12109;width:1502;height:1251" wrapcoords="-95 0 -95 21486 21600 21486 21600 0 -95 0">
              <v:imagedata r:id="rId14" o:title="Outstanding_Colour_School"/>
            </v:shape>
          </v:group>
          <o:OLEObject Type="Embed" ProgID="MSPhotoEd.3" ShapeID="_x0000_s1062" DrawAspect="Content" ObjectID="_1587300085" r:id="rId16"/>
        </w:object>
      </w:r>
    </w:p>
    <w:sectPr w:rsidR="00FA1742" w:rsidRPr="000A32F5" w:rsidSect="007D0C12">
      <w:pgSz w:w="11906" w:h="16838"/>
      <w:pgMar w:top="719" w:right="1418" w:bottom="71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02FF" w:usb1="4000E47F" w:usb2="00000029"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B3DF1"/>
    <w:multiLevelType w:val="hybridMultilevel"/>
    <w:tmpl w:val="08E6C3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B4B0964"/>
    <w:multiLevelType w:val="hybridMultilevel"/>
    <w:tmpl w:val="1B282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262122"/>
    <w:multiLevelType w:val="hybridMultilevel"/>
    <w:tmpl w:val="0002C90E"/>
    <w:lvl w:ilvl="0" w:tplc="4FCEF8BC">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B8E"/>
    <w:rsid w:val="00002ECA"/>
    <w:rsid w:val="000425ED"/>
    <w:rsid w:val="00043FFF"/>
    <w:rsid w:val="00047517"/>
    <w:rsid w:val="000746E7"/>
    <w:rsid w:val="00075360"/>
    <w:rsid w:val="00077A69"/>
    <w:rsid w:val="000A32F5"/>
    <w:rsid w:val="000C53AF"/>
    <w:rsid w:val="000C5BE0"/>
    <w:rsid w:val="000D6352"/>
    <w:rsid w:val="000E4FB4"/>
    <w:rsid w:val="000E5A06"/>
    <w:rsid w:val="000F6D2C"/>
    <w:rsid w:val="00103C01"/>
    <w:rsid w:val="0012703F"/>
    <w:rsid w:val="001A7FE5"/>
    <w:rsid w:val="001B6DFD"/>
    <w:rsid w:val="001D1010"/>
    <w:rsid w:val="001D2B02"/>
    <w:rsid w:val="001E3F0F"/>
    <w:rsid w:val="001F49E9"/>
    <w:rsid w:val="001F4B51"/>
    <w:rsid w:val="001F58B8"/>
    <w:rsid w:val="0020300E"/>
    <w:rsid w:val="00242D08"/>
    <w:rsid w:val="00262808"/>
    <w:rsid w:val="00271491"/>
    <w:rsid w:val="0027367A"/>
    <w:rsid w:val="00281423"/>
    <w:rsid w:val="00285D31"/>
    <w:rsid w:val="002C14AC"/>
    <w:rsid w:val="002C494B"/>
    <w:rsid w:val="002D7427"/>
    <w:rsid w:val="002E1B8F"/>
    <w:rsid w:val="002F0441"/>
    <w:rsid w:val="002F0CA2"/>
    <w:rsid w:val="00322912"/>
    <w:rsid w:val="00325C62"/>
    <w:rsid w:val="0034383C"/>
    <w:rsid w:val="00380D5B"/>
    <w:rsid w:val="003E087A"/>
    <w:rsid w:val="003F4E0B"/>
    <w:rsid w:val="00403759"/>
    <w:rsid w:val="00415117"/>
    <w:rsid w:val="004306D1"/>
    <w:rsid w:val="0046513D"/>
    <w:rsid w:val="00470C6D"/>
    <w:rsid w:val="00484F35"/>
    <w:rsid w:val="00486FD1"/>
    <w:rsid w:val="004A1642"/>
    <w:rsid w:val="004A5133"/>
    <w:rsid w:val="004A6675"/>
    <w:rsid w:val="004A69AC"/>
    <w:rsid w:val="004B1309"/>
    <w:rsid w:val="004B3EC8"/>
    <w:rsid w:val="004F2DE9"/>
    <w:rsid w:val="004F3BD7"/>
    <w:rsid w:val="00516343"/>
    <w:rsid w:val="00527158"/>
    <w:rsid w:val="00563ECF"/>
    <w:rsid w:val="005709B3"/>
    <w:rsid w:val="0058130A"/>
    <w:rsid w:val="00584455"/>
    <w:rsid w:val="00594B5A"/>
    <w:rsid w:val="005A145A"/>
    <w:rsid w:val="005A3137"/>
    <w:rsid w:val="005D317C"/>
    <w:rsid w:val="006510CC"/>
    <w:rsid w:val="006C0878"/>
    <w:rsid w:val="006F6FB0"/>
    <w:rsid w:val="00700362"/>
    <w:rsid w:val="0071230A"/>
    <w:rsid w:val="007171B2"/>
    <w:rsid w:val="00721281"/>
    <w:rsid w:val="00736797"/>
    <w:rsid w:val="00736D26"/>
    <w:rsid w:val="0073746B"/>
    <w:rsid w:val="00746EF5"/>
    <w:rsid w:val="007705C2"/>
    <w:rsid w:val="00795D67"/>
    <w:rsid w:val="00796384"/>
    <w:rsid w:val="007C526A"/>
    <w:rsid w:val="007D0C12"/>
    <w:rsid w:val="007E7FF8"/>
    <w:rsid w:val="007F5605"/>
    <w:rsid w:val="0080345C"/>
    <w:rsid w:val="0083207A"/>
    <w:rsid w:val="00836711"/>
    <w:rsid w:val="008575B9"/>
    <w:rsid w:val="00860CCF"/>
    <w:rsid w:val="008C24C1"/>
    <w:rsid w:val="008C7763"/>
    <w:rsid w:val="009068EA"/>
    <w:rsid w:val="009237F0"/>
    <w:rsid w:val="009267DF"/>
    <w:rsid w:val="00931886"/>
    <w:rsid w:val="009506F8"/>
    <w:rsid w:val="00957522"/>
    <w:rsid w:val="0096341D"/>
    <w:rsid w:val="00984F81"/>
    <w:rsid w:val="009A5514"/>
    <w:rsid w:val="009C21B5"/>
    <w:rsid w:val="009E7528"/>
    <w:rsid w:val="009F5295"/>
    <w:rsid w:val="009F59A6"/>
    <w:rsid w:val="009F63A5"/>
    <w:rsid w:val="00A24B9C"/>
    <w:rsid w:val="00A26236"/>
    <w:rsid w:val="00A338D4"/>
    <w:rsid w:val="00A50E8C"/>
    <w:rsid w:val="00A56E93"/>
    <w:rsid w:val="00AF010E"/>
    <w:rsid w:val="00B02948"/>
    <w:rsid w:val="00B25CFE"/>
    <w:rsid w:val="00B26E9D"/>
    <w:rsid w:val="00B42E48"/>
    <w:rsid w:val="00B637EF"/>
    <w:rsid w:val="00B81FE3"/>
    <w:rsid w:val="00B84897"/>
    <w:rsid w:val="00B90198"/>
    <w:rsid w:val="00B95C53"/>
    <w:rsid w:val="00BC12E9"/>
    <w:rsid w:val="00BC2C40"/>
    <w:rsid w:val="00BC424C"/>
    <w:rsid w:val="00BF0C6A"/>
    <w:rsid w:val="00BF3C7D"/>
    <w:rsid w:val="00C255D0"/>
    <w:rsid w:val="00C3139F"/>
    <w:rsid w:val="00C74FE5"/>
    <w:rsid w:val="00CA06EF"/>
    <w:rsid w:val="00CB2066"/>
    <w:rsid w:val="00CE761B"/>
    <w:rsid w:val="00D0362C"/>
    <w:rsid w:val="00D575DB"/>
    <w:rsid w:val="00D80289"/>
    <w:rsid w:val="00D8108C"/>
    <w:rsid w:val="00DC06FF"/>
    <w:rsid w:val="00E02ED4"/>
    <w:rsid w:val="00E06C0C"/>
    <w:rsid w:val="00E43E64"/>
    <w:rsid w:val="00E5307D"/>
    <w:rsid w:val="00E673FF"/>
    <w:rsid w:val="00E71F9C"/>
    <w:rsid w:val="00E74308"/>
    <w:rsid w:val="00E87655"/>
    <w:rsid w:val="00E9254A"/>
    <w:rsid w:val="00EA0D41"/>
    <w:rsid w:val="00EE1C27"/>
    <w:rsid w:val="00F02480"/>
    <w:rsid w:val="00F03B8E"/>
    <w:rsid w:val="00F349BF"/>
    <w:rsid w:val="00F46CE2"/>
    <w:rsid w:val="00F673A3"/>
    <w:rsid w:val="00F945B7"/>
    <w:rsid w:val="00FA1742"/>
    <w:rsid w:val="00FA3D76"/>
    <w:rsid w:val="00FC2099"/>
    <w:rsid w:val="00FC5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time"/>
  <w:smartTagType w:namespaceuri="urn:schemas-microsoft-com:office:smarttags" w:name="PlaceName"/>
  <w:shapeDefaults>
    <o:shapedefaults v:ext="edit" spidmax="1076"/>
    <o:shapelayout v:ext="edit">
      <o:idmap v:ext="edit" data="1"/>
    </o:shapelayout>
  </w:shapeDefaults>
  <w:decimalSymbol w:val="."/>
  <w:listSeparator w:val=","/>
  <w15:chartTrackingRefBased/>
  <w15:docId w15:val="{AB6DE4D4-6247-4979-BB5B-354B5969C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30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74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C2099"/>
    <w:rPr>
      <w:color w:val="0000FF"/>
      <w:u w:val="single"/>
    </w:rPr>
  </w:style>
  <w:style w:type="character" w:styleId="FollowedHyperlink">
    <w:name w:val="FollowedHyperlink"/>
    <w:rsid w:val="00242D08"/>
    <w:rPr>
      <w:color w:val="800080"/>
      <w:u w:val="single"/>
    </w:rPr>
  </w:style>
  <w:style w:type="paragraph" w:styleId="BalloonText">
    <w:name w:val="Balloon Text"/>
    <w:basedOn w:val="Normal"/>
    <w:link w:val="BalloonTextChar"/>
    <w:rsid w:val="00EA0D41"/>
    <w:rPr>
      <w:rFonts w:ascii="Segoe UI" w:hAnsi="Segoe UI" w:cs="Segoe UI"/>
      <w:sz w:val="18"/>
      <w:szCs w:val="18"/>
    </w:rPr>
  </w:style>
  <w:style w:type="character" w:customStyle="1" w:styleId="BalloonTextChar">
    <w:name w:val="Balloon Text Char"/>
    <w:link w:val="BalloonText"/>
    <w:rsid w:val="00EA0D41"/>
    <w:rPr>
      <w:rFonts w:ascii="Segoe UI" w:hAnsi="Segoe UI" w:cs="Segoe UI"/>
      <w:sz w:val="18"/>
      <w:szCs w:val="18"/>
      <w:lang w:val="en-US" w:eastAsia="en-US"/>
    </w:rPr>
  </w:style>
  <w:style w:type="paragraph" w:styleId="NormalWeb">
    <w:name w:val="Normal (Web)"/>
    <w:basedOn w:val="Normal"/>
    <w:uiPriority w:val="99"/>
    <w:unhideWhenUsed/>
    <w:rsid w:val="00E74308"/>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098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nstallfirst.co.uk" TargetMode="External"/><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ffice@finstallfirst.co.uk"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oleObject" Target="embeddings/oleObject1.bin"/><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CE10C770</Template>
  <TotalTime>27</TotalTime>
  <Pages>1</Pages>
  <Words>485</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FINSTALL FIRST SCHOOL</vt:lpstr>
    </vt:vector>
  </TitlesOfParts>
  <Company>finstall first school</Company>
  <LinksUpToDate>false</LinksUpToDate>
  <CharactersWithSpaces>2878</CharactersWithSpaces>
  <SharedDoc>false</SharedDoc>
  <HLinks>
    <vt:vector size="24" baseType="variant">
      <vt:variant>
        <vt:i4>8192105</vt:i4>
      </vt:variant>
      <vt:variant>
        <vt:i4>3</vt:i4>
      </vt:variant>
      <vt:variant>
        <vt:i4>0</vt:i4>
      </vt:variant>
      <vt:variant>
        <vt:i4>5</vt:i4>
      </vt:variant>
      <vt:variant>
        <vt:lpwstr>http://www.finstallfirst.co.uk/</vt:lpwstr>
      </vt:variant>
      <vt:variant>
        <vt:lpwstr/>
      </vt:variant>
      <vt:variant>
        <vt:i4>7405597</vt:i4>
      </vt:variant>
      <vt:variant>
        <vt:i4>0</vt:i4>
      </vt:variant>
      <vt:variant>
        <vt:i4>0</vt:i4>
      </vt:variant>
      <vt:variant>
        <vt:i4>5</vt:i4>
      </vt:variant>
      <vt:variant>
        <vt:lpwstr>mailto:office@finstallfirst.co.uk</vt:lpwstr>
      </vt:variant>
      <vt:variant>
        <vt:lpwstr/>
      </vt:variant>
      <vt:variant>
        <vt:i4>3866672</vt:i4>
      </vt:variant>
      <vt:variant>
        <vt:i4>-1</vt:i4>
      </vt:variant>
      <vt:variant>
        <vt:i4>1061</vt:i4>
      </vt:variant>
      <vt:variant>
        <vt:i4>1</vt:i4>
      </vt:variant>
      <vt:variant>
        <vt:lpwstr>http://www.healthyschools.gov.uk/brandguide/NationalLogos/Healthy-Schools-Logo.jpg</vt:lpwstr>
      </vt:variant>
      <vt:variant>
        <vt:lpwstr/>
      </vt:variant>
      <vt:variant>
        <vt:i4>3866672</vt:i4>
      </vt:variant>
      <vt:variant>
        <vt:i4>-1</vt:i4>
      </vt:variant>
      <vt:variant>
        <vt:i4>1070</vt:i4>
      </vt:variant>
      <vt:variant>
        <vt:i4>1</vt:i4>
      </vt:variant>
      <vt:variant>
        <vt:lpwstr>http://www.healthyschools.gov.uk/brandguide/NationalLogos/Healthy-Schools-Logo.jpg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FINSTALL FIRST SCHOOL</dc:title>
  <dc:subject/>
  <dc:creator>finstall first school</dc:creator>
  <cp:keywords/>
  <dc:description/>
  <cp:lastModifiedBy>SJames</cp:lastModifiedBy>
  <cp:revision>4</cp:revision>
  <cp:lastPrinted>2018-05-08T14:28:00Z</cp:lastPrinted>
  <dcterms:created xsi:type="dcterms:W3CDTF">2018-05-08T14:11:00Z</dcterms:created>
  <dcterms:modified xsi:type="dcterms:W3CDTF">2018-05-08T14:55:00Z</dcterms:modified>
</cp:coreProperties>
</file>