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655" w:rsidRDefault="00A706EB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  <w:r w:rsidRPr="00A706EB">
        <w:rPr>
          <w:rFonts w:ascii="XCCW Joined 4a" w:hAnsi="XCCW Joined 4a"/>
          <w:color w:val="FFC000"/>
          <w:sz w:val="72"/>
          <w:szCs w:val="72"/>
        </w:rPr>
        <w:t xml:space="preserve">Welcome to </w:t>
      </w:r>
    </w:p>
    <w:p w:rsidR="00117E17" w:rsidRDefault="00A706EB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  <w:proofErr w:type="spellStart"/>
      <w:r w:rsidRPr="00A706EB">
        <w:rPr>
          <w:rFonts w:ascii="XCCW Joined 4a" w:hAnsi="XCCW Joined 4a"/>
          <w:color w:val="FFC000"/>
          <w:sz w:val="72"/>
          <w:szCs w:val="72"/>
        </w:rPr>
        <w:t>Finstall</w:t>
      </w:r>
      <w:proofErr w:type="spellEnd"/>
      <w:r w:rsidRPr="00A706EB">
        <w:rPr>
          <w:rFonts w:ascii="XCCW Joined 4a" w:hAnsi="XCCW Joined 4a"/>
          <w:color w:val="FFC000"/>
          <w:sz w:val="72"/>
          <w:szCs w:val="72"/>
        </w:rPr>
        <w:t xml:space="preserve"> First School</w:t>
      </w:r>
    </w:p>
    <w:p w:rsidR="00A706EB" w:rsidRDefault="00664884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 wp14:anchorId="7782AB22" wp14:editId="6AEC402B">
            <wp:simplePos x="0" y="0"/>
            <wp:positionH relativeFrom="page">
              <wp:posOffset>559034</wp:posOffset>
            </wp:positionH>
            <wp:positionV relativeFrom="paragraph">
              <wp:posOffset>1355424</wp:posOffset>
            </wp:positionV>
            <wp:extent cx="6395720" cy="4716145"/>
            <wp:effectExtent l="0" t="0" r="5080" b="8255"/>
            <wp:wrapSquare wrapText="bothSides"/>
            <wp:docPr id="2" name="irc_mi" descr="http://www.bromsgroveonline.com/images/finstall-first-school-2123699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msgroveonline.com/images/finstall-first-school-2123699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6EB" w:rsidRDefault="00A706EB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A706EB" w:rsidRPr="000B2655" w:rsidRDefault="000B2655" w:rsidP="00A706EB">
      <w:pPr>
        <w:jc w:val="center"/>
        <w:rPr>
          <w:rFonts w:ascii="XCCW Joined 4a" w:hAnsi="XCCW Joined 4a"/>
          <w:color w:val="FFC000"/>
          <w:sz w:val="48"/>
          <w:szCs w:val="48"/>
        </w:rPr>
      </w:pPr>
      <w:r w:rsidRPr="000B2655">
        <w:rPr>
          <w:rFonts w:ascii="XCCW Joined 4a" w:hAnsi="XCCW Joined 4a"/>
          <w:noProof/>
          <w:color w:val="FFC000"/>
          <w:sz w:val="48"/>
          <w:szCs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22586" wp14:editId="774658D9">
                <wp:simplePos x="0" y="0"/>
                <wp:positionH relativeFrom="column">
                  <wp:posOffset>5486133</wp:posOffset>
                </wp:positionH>
                <wp:positionV relativeFrom="paragraph">
                  <wp:posOffset>-721393</wp:posOffset>
                </wp:positionV>
                <wp:extent cx="1010653" cy="986589"/>
                <wp:effectExtent l="19050" t="38100" r="18415" b="42545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53" cy="98658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91BB3" id="5-Point Star 3" o:spid="_x0000_s1026" style="position:absolute;margin-left:6in;margin-top:-56.8pt;width:79.6pt;height:7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0653,98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" path="m1,376843r386036,2l505327,,624616,376845r386036,-2l698341,609743,817635,986586,505327,753682,193018,986586,312312,609743,1,376843xe" fillcolor="#5b9bd5 [3204]" strokecolor="#1f4d78 [1604]" strokeweight="1pt">
                <v:stroke joinstyle="miter"/>
                <v:path arrowok="t" o:connecttype="custom" o:connectlocs="1,376843;386037,376845;505327,0;624616,376845;1010652,376843;698341,609743;817635,986586;505327,753682;193018,986586;312312,609743;1,376843" o:connectangles="0,0,0,0,0,0,0,0,0,0,0"/>
              </v:shape>
            </w:pict>
          </mc:Fallback>
        </mc:AlternateContent>
      </w:r>
      <w:r w:rsidRPr="000B2655">
        <w:rPr>
          <w:rFonts w:ascii="XCCW Joined 4a" w:hAnsi="XCCW Joined 4a"/>
          <w:noProof/>
          <w:color w:val="FFC000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60A82" wp14:editId="08EE0528">
                <wp:simplePos x="0" y="0"/>
                <wp:positionH relativeFrom="column">
                  <wp:posOffset>-601612</wp:posOffset>
                </wp:positionH>
                <wp:positionV relativeFrom="paragraph">
                  <wp:posOffset>746158</wp:posOffset>
                </wp:positionV>
                <wp:extent cx="1010653" cy="986589"/>
                <wp:effectExtent l="19050" t="38100" r="18415" b="4254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53" cy="98658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4277F" id="5-Point Star 4" o:spid="_x0000_s1026" style="position:absolute;margin-left:-47.35pt;margin-top:58.75pt;width:79.6pt;height:7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0653,98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" path="m1,376843r386036,2l505327,,624616,376845r386036,-2l698341,609743,817635,986586,505327,753682,193018,986586,312312,609743,1,376843xe" fillcolor="#5b9bd5 [3204]" strokecolor="#1f4d78 [1604]" strokeweight="1pt">
                <v:stroke joinstyle="miter"/>
                <v:path arrowok="t" o:connecttype="custom" o:connectlocs="1,376843;386037,376845;505327,0;624616,376845;1010652,376843;698341,609743;817635,986586;505327,753682;193018,986586;312312,609743;1,376843" o:connectangles="0,0,0,0,0,0,0,0,0,0,0"/>
              </v:shape>
            </w:pict>
          </mc:Fallback>
        </mc:AlternateContent>
      </w:r>
      <w:r w:rsidR="00A706EB" w:rsidRPr="000B2655">
        <w:rPr>
          <w:rFonts w:ascii="XCCW Joined 4a" w:hAnsi="XCCW Joined 4a"/>
          <w:color w:val="FFC000"/>
          <w:sz w:val="48"/>
          <w:szCs w:val="48"/>
        </w:rPr>
        <w:t xml:space="preserve">We are looking forward to seeing you at </w:t>
      </w:r>
    </w:p>
    <w:p w:rsidR="00A706EB" w:rsidRPr="000B2655" w:rsidRDefault="00A706EB" w:rsidP="00A706EB">
      <w:pPr>
        <w:jc w:val="center"/>
        <w:rPr>
          <w:rFonts w:ascii="XCCW Joined 4a" w:hAnsi="XCCW Joined 4a"/>
          <w:color w:val="FFC000"/>
          <w:sz w:val="48"/>
          <w:szCs w:val="48"/>
        </w:rPr>
      </w:pPr>
      <w:proofErr w:type="spellStart"/>
      <w:r w:rsidRPr="000B2655">
        <w:rPr>
          <w:rFonts w:ascii="XCCW Joined 4a" w:hAnsi="XCCW Joined 4a"/>
          <w:color w:val="FFC000"/>
          <w:sz w:val="48"/>
          <w:szCs w:val="48"/>
        </w:rPr>
        <w:t>Finstall</w:t>
      </w:r>
      <w:proofErr w:type="spellEnd"/>
      <w:r w:rsidRPr="000B2655">
        <w:rPr>
          <w:rFonts w:ascii="XCCW Joined 4a" w:hAnsi="XCCW Joined 4a"/>
          <w:color w:val="FFC000"/>
          <w:sz w:val="48"/>
          <w:szCs w:val="48"/>
        </w:rPr>
        <w:t xml:space="preserve"> First School</w:t>
      </w:r>
    </w:p>
    <w:p w:rsidR="000B2655" w:rsidRDefault="006B776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  <w:r w:rsidRPr="006B7765">
        <w:rPr>
          <w:rFonts w:ascii="XCCW Joined 4a" w:hAnsi="XCCW Joined 4a"/>
          <w:noProof/>
          <w:color w:val="FFC000"/>
          <w:sz w:val="72"/>
          <w:szCs w:val="72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33528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31" name="Picture 31" descr="\\DMC-2017-01\users$\Documents\Staff\hdesmond\Downloads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MC-2017-01\users$\Documents\Staff\hdesmond\Downloads\im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655" w:rsidRDefault="000B265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0B2655" w:rsidRDefault="000B265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0B2655" w:rsidRDefault="000B265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0B2655" w:rsidRDefault="000B265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7E5E94" w:rsidRDefault="00560B78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This is our</w:t>
      </w:r>
      <w:r w:rsidR="000B2655" w:rsidRPr="009F514D">
        <w:rPr>
          <w:rFonts w:ascii="XCCW Joined 4a" w:hAnsi="XCCW Joined 4a"/>
          <w:color w:val="000000" w:themeColor="text1"/>
          <w:sz w:val="40"/>
          <w:szCs w:val="40"/>
        </w:rPr>
        <w:t xml:space="preserve"> Reception gate. You will use this entrance when you come in to Reception in the mornings.</w:t>
      </w:r>
      <w:r w:rsidR="009F514D" w:rsidRPr="009F514D">
        <w:rPr>
          <w:rFonts w:ascii="XCCW Joined 4a" w:hAnsi="XCCW Joined 4a"/>
          <w:color w:val="000000" w:themeColor="text1"/>
          <w:sz w:val="40"/>
          <w:szCs w:val="40"/>
        </w:rPr>
        <w:t xml:space="preserve"> </w:t>
      </w:r>
      <w:r w:rsidR="009130C8" w:rsidRPr="006B7765">
        <w:rPr>
          <w:rFonts w:ascii="XCCW Joined 4a" w:hAnsi="XCCW Joined 4a"/>
          <w:color w:val="000000" w:themeColor="text1"/>
          <w:sz w:val="40"/>
          <w:szCs w:val="40"/>
        </w:rPr>
        <w:t>An adult will be waiting for you at the Reception door. This playground is where you will be collected at the end of the day.</w:t>
      </w:r>
    </w:p>
    <w:p w:rsidR="007E5E94" w:rsidRDefault="00D13170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1C3606A2" wp14:editId="5FA93CB5">
            <wp:simplePos x="0" y="0"/>
            <wp:positionH relativeFrom="margin">
              <wp:posOffset>-598170</wp:posOffset>
            </wp:positionH>
            <wp:positionV relativeFrom="paragraph">
              <wp:posOffset>142875</wp:posOffset>
            </wp:positionV>
            <wp:extent cx="3160395" cy="2359660"/>
            <wp:effectExtent l="318" t="0" r="2222" b="2223"/>
            <wp:wrapSquare wrapText="bothSides"/>
            <wp:docPr id="13" name="Picture 13" descr="C:\Users\jhellawell\AppData\Local\Microsoft\Windows\Temporary Internet Files\Content.Word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llawell\AppData\Local\Microsoft\Windows\Temporary Internet Files\Content.Word\IMG_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39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32F76C70" wp14:editId="5907D2FD">
            <wp:simplePos x="0" y="0"/>
            <wp:positionH relativeFrom="margin">
              <wp:posOffset>2884170</wp:posOffset>
            </wp:positionH>
            <wp:positionV relativeFrom="paragraph">
              <wp:posOffset>137795</wp:posOffset>
            </wp:positionV>
            <wp:extent cx="3221990" cy="2405380"/>
            <wp:effectExtent l="8255" t="0" r="5715" b="5715"/>
            <wp:wrapSquare wrapText="bothSides"/>
            <wp:docPr id="20" name="Picture 20" descr="C:\Users\jhellawell\AppData\Local\Microsoft\Windows\Temporary Internet Files\Content.Word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ellawell\AppData\Local\Microsoft\Windows\Temporary Internet Files\Content.Word\IMG_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99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D13170" w:rsidRDefault="00D13170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Pr="006B7765" w:rsidRDefault="009130C8" w:rsidP="009130C8">
      <w:pPr>
        <w:rPr>
          <w:rFonts w:ascii="XCCW Joined 4a" w:hAnsi="XCCW Joined 4a"/>
          <w:color w:val="000000" w:themeColor="text1"/>
          <w:sz w:val="40"/>
          <w:szCs w:val="40"/>
        </w:rPr>
      </w:pPr>
      <w:r w:rsidRPr="006B7765">
        <w:rPr>
          <w:rFonts w:ascii="XCCW Joined 4a" w:hAnsi="XCCW Joined 4a"/>
          <w:color w:val="000000" w:themeColor="text1"/>
          <w:sz w:val="40"/>
          <w:szCs w:val="40"/>
        </w:rPr>
        <w:t>This is Rabbits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ab/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ab/>
      </w:r>
      <w:proofErr w:type="gramStart"/>
      <w:r w:rsidRPr="006B7765">
        <w:rPr>
          <w:rFonts w:ascii="XCCW Joined 4a" w:hAnsi="XCCW Joined 4a"/>
          <w:color w:val="000000" w:themeColor="text1"/>
          <w:sz w:val="40"/>
          <w:szCs w:val="40"/>
        </w:rPr>
        <w:t>This</w:t>
      </w:r>
      <w:proofErr w:type="gramEnd"/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 is </w:t>
      </w:r>
    </w:p>
    <w:p w:rsidR="00D13170" w:rsidRDefault="009130C8" w:rsidP="009130C8">
      <w:pPr>
        <w:ind w:left="5040" w:hanging="5040"/>
        <w:rPr>
          <w:rFonts w:ascii="XCCW Joined 4a" w:hAnsi="XCCW Joined 4a"/>
          <w:color w:val="000000" w:themeColor="text1"/>
          <w:sz w:val="40"/>
          <w:szCs w:val="40"/>
        </w:rPr>
      </w:pPr>
      <w:proofErr w:type="gramStart"/>
      <w:r w:rsidRPr="006B7765">
        <w:rPr>
          <w:rFonts w:ascii="XCCW Joined 4a" w:hAnsi="XCCW Joined 4a"/>
          <w:color w:val="000000" w:themeColor="text1"/>
          <w:sz w:val="40"/>
          <w:szCs w:val="40"/>
        </w:rPr>
        <w:t>classroom</w:t>
      </w:r>
      <w:proofErr w:type="gramEnd"/>
      <w:r w:rsidRPr="006B7765">
        <w:rPr>
          <w:rFonts w:ascii="XCCW Joined 4a" w:hAnsi="XCCW Joined 4a"/>
          <w:color w:val="000000" w:themeColor="text1"/>
          <w:sz w:val="40"/>
          <w:szCs w:val="40"/>
        </w:rPr>
        <w:t>.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ab/>
      </w:r>
      <w:proofErr w:type="gramStart"/>
      <w:r w:rsidRPr="006B7765">
        <w:rPr>
          <w:rFonts w:ascii="XCCW Joined 4a" w:hAnsi="XCCW Joined 4a"/>
          <w:color w:val="000000" w:themeColor="text1"/>
          <w:sz w:val="40"/>
          <w:szCs w:val="40"/>
        </w:rPr>
        <w:t>Hedgehogs</w:t>
      </w:r>
      <w:proofErr w:type="gramEnd"/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 classroom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D13170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29F240B2" wp14:editId="4DA8B904">
            <wp:simplePos x="0" y="0"/>
            <wp:positionH relativeFrom="margin">
              <wp:posOffset>-382270</wp:posOffset>
            </wp:positionH>
            <wp:positionV relativeFrom="paragraph">
              <wp:posOffset>-75565</wp:posOffset>
            </wp:positionV>
            <wp:extent cx="3014345" cy="2250440"/>
            <wp:effectExtent l="953" t="0" r="0" b="0"/>
            <wp:wrapSquare wrapText="bothSides"/>
            <wp:docPr id="23" name="Picture 23" descr="C:\Users\jhellawell\AppData\Local\Microsoft\Windows\Temporary Internet Files\Content.Word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hellawell\AppData\Local\Microsoft\Windows\Temporary Internet Files\Content.Word\IMG_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34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170" w:rsidRDefault="00D13170" w:rsidP="00D13170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We each have a named peg in the cloakroom.</w:t>
      </w: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6B7765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 w:rsidRPr="006B7765">
        <w:rPr>
          <w:rFonts w:ascii="XCCW Joined 4a" w:hAnsi="XCCW Joined 4a"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533400</wp:posOffset>
            </wp:positionV>
            <wp:extent cx="23336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33" name="Picture 33" descr="\\DMC-2017-01\users$\Documents\Staff\hdesmond\Downloads\imag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MC-2017-01\users$\Documents\Staff\hdesmond\Downloads\image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62B" w:rsidRDefault="00A9162B" w:rsidP="009130C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 xml:space="preserve">We put our drinks bottles in the </w:t>
      </w:r>
      <w:r w:rsidR="009130C8">
        <w:rPr>
          <w:rFonts w:ascii="XCCW Joined 4a" w:hAnsi="XCCW Joined 4a"/>
          <w:color w:val="000000" w:themeColor="text1"/>
          <w:sz w:val="40"/>
          <w:szCs w:val="40"/>
        </w:rPr>
        <w:t>boxes by our trays.</w:t>
      </w:r>
    </w:p>
    <w:p w:rsidR="009130C8" w:rsidRDefault="009130C8" w:rsidP="009130C8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9130C8" w:rsidP="009130C8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  <w:bookmarkStart w:id="0" w:name="_GoBack"/>
      <w:bookmarkEnd w:id="0"/>
    </w:p>
    <w:p w:rsidR="009130C8" w:rsidRDefault="009130C8" w:rsidP="009130C8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A320D61" wp14:editId="4D382033">
            <wp:simplePos x="0" y="0"/>
            <wp:positionH relativeFrom="margin">
              <wp:posOffset>4483100</wp:posOffset>
            </wp:positionH>
            <wp:positionV relativeFrom="paragraph">
              <wp:posOffset>389890</wp:posOffset>
            </wp:positionV>
            <wp:extent cx="2228215" cy="1684020"/>
            <wp:effectExtent l="5398" t="0" r="6032" b="6033"/>
            <wp:wrapSquare wrapText="bothSides"/>
            <wp:docPr id="19" name="Picture 19" descr="C:\Users\jhellawell\AppData\Local\Microsoft\Windows\Temporary Internet Files\Content.Word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hellawell\AppData\Local\Microsoft\Windows\Temporary Internet Files\Content.Word\IMG_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3058"/>
                    <a:stretch/>
                  </pic:blipFill>
                  <pic:spPr bwMode="auto">
                    <a:xfrm rot="5400000">
                      <a:off x="0" y="0"/>
                      <a:ext cx="22282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4a" w:hAnsi="XCCW Joined 4a"/>
          <w:color w:val="000000" w:themeColor="text1"/>
          <w:sz w:val="40"/>
          <w:szCs w:val="40"/>
        </w:rPr>
        <w:t>We each have our own drawer where we keep our book bag. Any important letters are sent home via email and paper copies are sometimes put in your book bag too.</w:t>
      </w:r>
    </w:p>
    <w:p w:rsidR="00BE5123" w:rsidRDefault="009130C8" w:rsidP="009130C8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0E92AAC2" wp14:editId="2BAD7EE3">
            <wp:simplePos x="0" y="0"/>
            <wp:positionH relativeFrom="margin">
              <wp:posOffset>2841625</wp:posOffset>
            </wp:positionH>
            <wp:positionV relativeFrom="paragraph">
              <wp:posOffset>1379220</wp:posOffset>
            </wp:positionV>
            <wp:extent cx="2620010" cy="1955800"/>
            <wp:effectExtent l="0" t="0" r="8890" b="6350"/>
            <wp:wrapSquare wrapText="bothSides"/>
            <wp:docPr id="11" name="Picture 11" descr="C:\Users\jhellawell\AppData\Local\Microsoft\Windows\Temporary Internet Files\Content.Word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ellawell\AppData\Local\Microsoft\Windows\Temporary Internet Files\Content.Word\IMG_0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00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27A550D" wp14:editId="6A1DA6BE">
            <wp:simplePos x="0" y="0"/>
            <wp:positionH relativeFrom="margin">
              <wp:posOffset>-104775</wp:posOffset>
            </wp:positionH>
            <wp:positionV relativeFrom="paragraph">
              <wp:posOffset>1353820</wp:posOffset>
            </wp:positionV>
            <wp:extent cx="2616200" cy="1952625"/>
            <wp:effectExtent l="0" t="0" r="0" b="9525"/>
            <wp:wrapSquare wrapText="bothSides"/>
            <wp:docPr id="10" name="Picture 10" descr="C:\Users\jhellawell\AppData\Local\Microsoft\Windows\Temporary Internet Files\Content.Word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ellawell\AppData\Local\Microsoft\Windows\Temporary Internet Files\Content.Word\IMG_0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170">
        <w:rPr>
          <w:rFonts w:ascii="XCCW Joined 4a" w:hAnsi="XCCW Joined 4a"/>
          <w:color w:val="000000" w:themeColor="text1"/>
          <w:sz w:val="40"/>
          <w:szCs w:val="40"/>
        </w:rPr>
        <w:t>We must remember to wash our hands after</w:t>
      </w:r>
      <w:r w:rsidR="00BE5123">
        <w:rPr>
          <w:rFonts w:ascii="XCCW Joined 4a" w:hAnsi="XCCW Joined 4a"/>
          <w:color w:val="000000" w:themeColor="text1"/>
          <w:sz w:val="40"/>
          <w:szCs w:val="40"/>
        </w:rPr>
        <w:t xml:space="preserve"> using the toilet and turn off the taps</w:t>
      </w:r>
      <w:r w:rsidR="00E7407D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8F5D21" w:rsidRDefault="008F5D21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9130C8" w:rsidP="0025773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FA4F04" w:rsidRDefault="009130C8" w:rsidP="0025773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E5E95D5" wp14:editId="0DA711E8">
            <wp:simplePos x="0" y="0"/>
            <wp:positionH relativeFrom="margin">
              <wp:posOffset>1073785</wp:posOffset>
            </wp:positionH>
            <wp:positionV relativeFrom="paragraph">
              <wp:posOffset>2061210</wp:posOffset>
            </wp:positionV>
            <wp:extent cx="3534410" cy="2640330"/>
            <wp:effectExtent l="0" t="0" r="8890" b="7620"/>
            <wp:wrapSquare wrapText="bothSides"/>
            <wp:docPr id="26" name="Picture 26" descr="C:\Users\jhellawell\AppData\Local\Microsoft\Windows\Temporary Internet Files\Content.Word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hellawell\AppData\Local\Microsoft\Windows\Temporary Internet Files\Content.Word\IMG_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44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07D">
        <w:rPr>
          <w:rFonts w:ascii="XCCW Joined 4a" w:hAnsi="XCCW Joined 4a"/>
          <w:color w:val="000000" w:themeColor="text1"/>
          <w:sz w:val="40"/>
          <w:szCs w:val="40"/>
        </w:rPr>
        <w:t>PE kit is kept in our PE</w:t>
      </w:r>
      <w:r w:rsidR="008F5D21">
        <w:rPr>
          <w:rFonts w:ascii="XCCW Joined 4a" w:hAnsi="XCCW Joined 4a"/>
          <w:color w:val="000000" w:themeColor="text1"/>
          <w:sz w:val="40"/>
          <w:szCs w:val="40"/>
        </w:rPr>
        <w:t xml:space="preserve"> </w:t>
      </w:r>
      <w:r w:rsidR="00E81647">
        <w:rPr>
          <w:rFonts w:ascii="XCCW Joined 4a" w:hAnsi="XCCW Joined 4a"/>
          <w:color w:val="000000" w:themeColor="text1"/>
          <w:sz w:val="40"/>
          <w:szCs w:val="40"/>
        </w:rPr>
        <w:t>bag on our peg in the cloakroom. Games kit is kept in a separate bag.</w:t>
      </w:r>
      <w:r w:rsidR="008F5D21">
        <w:rPr>
          <w:rFonts w:ascii="XCCW Joined 4a" w:hAnsi="XCCW Joined 4a"/>
          <w:color w:val="000000" w:themeColor="text1"/>
          <w:sz w:val="40"/>
          <w:szCs w:val="40"/>
        </w:rPr>
        <w:t xml:space="preserve"> Please make sure everything is labelled.</w:t>
      </w: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EC3BFC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 w:rsidRPr="00EC3BFC">
        <w:rPr>
          <w:rFonts w:ascii="XCCW Joined 4a" w:hAnsi="XCCW Joined 4a"/>
          <w:noProof/>
          <w:color w:val="000000" w:themeColor="text1"/>
          <w:sz w:val="40"/>
          <w:szCs w:val="40"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704850</wp:posOffset>
            </wp:positionV>
            <wp:extent cx="3738880" cy="2795270"/>
            <wp:effectExtent l="0" t="0" r="0" b="5080"/>
            <wp:wrapTight wrapText="bothSides">
              <wp:wrapPolygon edited="0">
                <wp:start x="0" y="0"/>
                <wp:lineTo x="0" y="21492"/>
                <wp:lineTo x="21461" y="21492"/>
                <wp:lineTo x="21461" y="0"/>
                <wp:lineTo x="0" y="0"/>
              </wp:wrapPolygon>
            </wp:wrapTight>
            <wp:docPr id="7" name="Picture 7" descr="\\DMC-2017-01\users$\Documents\Staff\hdesmond\Downloads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MC-2017-01\users$\Documents\Staff\hdesmond\Downloads\IMG_4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631" w:rsidRDefault="006B7765" w:rsidP="00560B7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D684E3A" wp14:editId="158DCA5C">
            <wp:simplePos x="0" y="0"/>
            <wp:positionH relativeFrom="margin">
              <wp:posOffset>3154680</wp:posOffset>
            </wp:positionH>
            <wp:positionV relativeFrom="paragraph">
              <wp:posOffset>259080</wp:posOffset>
            </wp:positionV>
            <wp:extent cx="3348355" cy="2895600"/>
            <wp:effectExtent l="0" t="2222" r="2222" b="2223"/>
            <wp:wrapTight wrapText="bothSides">
              <wp:wrapPolygon edited="0">
                <wp:start x="-14" y="21583"/>
                <wp:lineTo x="21491" y="21583"/>
                <wp:lineTo x="21491" y="126"/>
                <wp:lineTo x="-14" y="126"/>
                <wp:lineTo x="-14" y="21583"/>
              </wp:wrapPolygon>
            </wp:wrapTight>
            <wp:docPr id="14" name="Picture 14" descr="C:\Users\jhellawell\AppData\Local\Microsoft\Windows\Temporary Internet Files\Content.Word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hellawell\AppData\Local\Microsoft\Windows\Temporary Internet Files\Content.Word\IMG_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" r="14042"/>
                    <a:stretch/>
                  </pic:blipFill>
                  <pic:spPr bwMode="auto">
                    <a:xfrm rot="5400000">
                      <a:off x="0" y="0"/>
                      <a:ext cx="334835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745" w:rsidRDefault="009130C8" w:rsidP="00EC3BFC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This is o</w:t>
      </w:r>
      <w:r w:rsidR="00560B78">
        <w:rPr>
          <w:rFonts w:ascii="XCCW Joined 4a" w:hAnsi="XCCW Joined 4a"/>
          <w:color w:val="000000" w:themeColor="text1"/>
          <w:sz w:val="40"/>
          <w:szCs w:val="40"/>
        </w:rPr>
        <w:t>ur</w:t>
      </w:r>
      <w:r w:rsidR="009E7745">
        <w:rPr>
          <w:rFonts w:ascii="XCCW Joined 4a" w:hAnsi="XCCW Joined 4a"/>
          <w:color w:val="000000" w:themeColor="text1"/>
          <w:sz w:val="40"/>
          <w:szCs w:val="40"/>
        </w:rPr>
        <w:t xml:space="preserve"> outdoor area.</w:t>
      </w:r>
    </w:p>
    <w:p w:rsidR="00EC3BFC" w:rsidRDefault="00EC3BFC" w:rsidP="00EC3BFC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EC3BFC" w:rsidP="00EC3BFC">
      <w:pPr>
        <w:rPr>
          <w:rFonts w:ascii="XCCW Joined 4a" w:hAnsi="XCCW Joined 4a"/>
          <w:color w:val="000000" w:themeColor="text1"/>
          <w:sz w:val="40"/>
          <w:szCs w:val="40"/>
        </w:rPr>
      </w:pPr>
      <w:r w:rsidRPr="00EC3BFC">
        <w:rPr>
          <w:rFonts w:ascii="XCCW Joined 4a" w:hAnsi="XCCW Joined 4a"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4123598" cy="3082835"/>
            <wp:effectExtent l="0" t="0" r="0" b="3810"/>
            <wp:wrapThrough wrapText="bothSides">
              <wp:wrapPolygon edited="0">
                <wp:start x="0" y="0"/>
                <wp:lineTo x="0" y="21493"/>
                <wp:lineTo x="21457" y="21493"/>
                <wp:lineTo x="21457" y="0"/>
                <wp:lineTo x="0" y="0"/>
              </wp:wrapPolygon>
            </wp:wrapThrough>
            <wp:docPr id="1" name="Picture 1" descr="\\DMC-2017-01\users$\Documents\Staff\hdesmond\Downloads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C-2017-01\users$\Documents\Staff\hdesmond\Downloads\IMG_4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8" cy="30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0C8">
        <w:rPr>
          <w:rFonts w:ascii="XCCW Joined 4a" w:hAnsi="XCCW Joined 4a"/>
          <w:color w:val="000000" w:themeColor="text1"/>
          <w:sz w:val="40"/>
          <w:szCs w:val="40"/>
        </w:rPr>
        <w:t>This is our Hill</w:t>
      </w:r>
    </w:p>
    <w:p w:rsidR="009130C8" w:rsidRDefault="009130C8" w:rsidP="00EC3BFC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Top Village.</w:t>
      </w:r>
    </w:p>
    <w:p w:rsidR="009E7745" w:rsidRDefault="009E7745" w:rsidP="00560B7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EC3BFC" w:rsidP="00560B7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152C55E2" wp14:editId="60E76F6E">
            <wp:simplePos x="0" y="0"/>
            <wp:positionH relativeFrom="margin">
              <wp:posOffset>64135</wp:posOffset>
            </wp:positionH>
            <wp:positionV relativeFrom="paragraph">
              <wp:posOffset>3356</wp:posOffset>
            </wp:positionV>
            <wp:extent cx="5368290" cy="3095625"/>
            <wp:effectExtent l="0" t="0" r="3810" b="9525"/>
            <wp:wrapSquare wrapText="bothSides"/>
            <wp:docPr id="12" name="Picture 12" descr="C:\Users\jhellawell\AppData\Local\Microsoft\Windows\Temporary Internet Files\Content.Word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ellawell\AppData\Local\Microsoft\Windows\Temporary Internet Files\Content.Word\IMG_0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1"/>
                    <a:stretch/>
                  </pic:blipFill>
                  <pic:spPr bwMode="auto">
                    <a:xfrm rot="10800000">
                      <a:off x="0" y="0"/>
                      <a:ext cx="53682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745" w:rsidRDefault="009E7745" w:rsidP="009130C8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This is the main school hall, where we will have P.E lessons, eat our lunch and have assemblies.</w:t>
      </w:r>
    </w:p>
    <w:p w:rsidR="009130C8" w:rsidRDefault="009130C8" w:rsidP="009130C8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130C8" w:rsidP="009130C8">
      <w:pPr>
        <w:rPr>
          <w:rFonts w:ascii="XCCW Joined 4a" w:hAnsi="XCCW Joined 4a"/>
          <w:color w:val="000000" w:themeColor="text1"/>
          <w:sz w:val="40"/>
          <w:szCs w:val="40"/>
        </w:rPr>
      </w:pPr>
      <w:r w:rsidRPr="006B776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2F82898" wp14:editId="753A1BA5">
            <wp:simplePos x="0" y="0"/>
            <wp:positionH relativeFrom="column">
              <wp:posOffset>3919855</wp:posOffset>
            </wp:positionH>
            <wp:positionV relativeFrom="paragraph">
              <wp:posOffset>703580</wp:posOffset>
            </wp:positionV>
            <wp:extent cx="1915795" cy="1884045"/>
            <wp:effectExtent l="0" t="0" r="8255" b="1905"/>
            <wp:wrapSquare wrapText="bothSides"/>
            <wp:docPr id="6" name="Picture 6" descr="C:\Users\jhellawell\AppData\Local\Microsoft\Windows\Temporary Internet Files\Content.Word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llawell\AppData\Local\Microsoft\Windows\Temporary Internet Files\Content.Word\IMG_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1" t="3275" r="21241" b="19750"/>
                    <a:stretch/>
                  </pic:blipFill>
                  <pic:spPr bwMode="auto">
                    <a:xfrm>
                      <a:off x="0" y="0"/>
                      <a:ext cx="19157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07D" w:rsidRPr="006B7765">
        <w:rPr>
          <w:rFonts w:ascii="XCCW Joined 4a" w:hAnsi="XCCW Joined 4a"/>
          <w:color w:val="000000" w:themeColor="text1"/>
          <w:sz w:val="40"/>
          <w:szCs w:val="40"/>
        </w:rPr>
        <w:t>At snack time in the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 morning we have milk, or a drink from our water bottles. We have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 xml:space="preserve"> a fruit </w:t>
      </w:r>
      <w:r w:rsidR="0047228C" w:rsidRPr="006B7765">
        <w:rPr>
          <w:rFonts w:ascii="XCCW Joined 4a" w:hAnsi="XCCW Joined 4a"/>
          <w:color w:val="000000" w:themeColor="text1"/>
          <w:sz w:val="40"/>
          <w:szCs w:val="40"/>
        </w:rPr>
        <w:t>snack brought from home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 or we choose a snack provided by school</w:t>
      </w:r>
      <w:r w:rsidR="0047228C" w:rsidRPr="006B7765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C62551" w:rsidRDefault="0006693A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686D4CBF" wp14:editId="442617A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12105" cy="2771775"/>
            <wp:effectExtent l="0" t="0" r="0" b="9525"/>
            <wp:wrapSquare wrapText="bothSides"/>
            <wp:docPr id="17" name="Picture 17" descr="C:\Users\jhellawell\AppData\Local\Microsoft\Windows\Temporary Internet Files\Content.Word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hellawell\AppData\Local\Microsoft\Windows\Temporary Internet Files\Content.Word\IMG_0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t="32238" r="-1"/>
                    <a:stretch/>
                  </pic:blipFill>
                  <pic:spPr bwMode="auto">
                    <a:xfrm rot="10800000">
                      <a:off x="0" y="0"/>
                      <a:ext cx="54121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 xml:space="preserve">This is the playground where we go out to 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play at </w:t>
      </w:r>
      <w:r w:rsidR="009130C8" w:rsidRPr="006B7765">
        <w:rPr>
          <w:rFonts w:ascii="XCCW Joined 4a" w:hAnsi="XCCW Joined 4a"/>
          <w:color w:val="000000" w:themeColor="text1"/>
          <w:sz w:val="40"/>
          <w:szCs w:val="40"/>
        </w:rPr>
        <w:t>lunch time.</w:t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D13170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02656E4" wp14:editId="49E03721">
            <wp:simplePos x="0" y="0"/>
            <wp:positionH relativeFrom="margin">
              <wp:posOffset>3992880</wp:posOffset>
            </wp:positionH>
            <wp:positionV relativeFrom="paragraph">
              <wp:posOffset>363220</wp:posOffset>
            </wp:positionV>
            <wp:extent cx="1994535" cy="2078355"/>
            <wp:effectExtent l="0" t="0" r="5715" b="0"/>
            <wp:wrapSquare wrapText="bothSides"/>
            <wp:docPr id="5" name="Picture 5" descr="C:\Users\jhellawell\AppData\Local\Microsoft\Windows\Temporary Internet Files\Content.Word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ellawell\AppData\Local\Microsoft\Windows\Temporary Internet Files\Content.Word\IMG_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1" r="13058" b="1664"/>
                    <a:stretch/>
                  </pic:blipFill>
                  <pic:spPr bwMode="auto">
                    <a:xfrm rot="10800000">
                      <a:off x="0" y="0"/>
                      <a:ext cx="199453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3F" w:rsidRDefault="00651A3F" w:rsidP="00C62551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You bring a named drinks bottle to school, so that you can have a drink when you get thirsty.</w:t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D13170" w:rsidP="00D13170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0F2635CC" wp14:editId="47EA969F">
            <wp:simplePos x="0" y="0"/>
            <wp:positionH relativeFrom="column">
              <wp:posOffset>3493770</wp:posOffset>
            </wp:positionH>
            <wp:positionV relativeFrom="paragraph">
              <wp:posOffset>367665</wp:posOffset>
            </wp:positionV>
            <wp:extent cx="2844165" cy="2124710"/>
            <wp:effectExtent l="0" t="2222" r="0" b="0"/>
            <wp:wrapSquare wrapText="bothSides"/>
            <wp:docPr id="25" name="Picture 25" descr="C:\Users\jhellawell\AppData\Local\Microsoft\Windows\Temporary Internet Files\Content.Word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hellawell\AppData\Local\Microsoft\Windows\Temporary Internet Files\Content.Word\IMG_0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16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3F">
        <w:rPr>
          <w:rFonts w:ascii="XCCW Joined 4a" w:hAnsi="XCCW Joined 4a"/>
          <w:color w:val="000000" w:themeColor="text1"/>
          <w:sz w:val="40"/>
          <w:szCs w:val="40"/>
        </w:rPr>
        <w:t>These are some of the toys and activities we use to help us with our learning.</w:t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D13170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E5417EC" wp14:editId="6B269245">
            <wp:simplePos x="0" y="0"/>
            <wp:positionH relativeFrom="margin">
              <wp:posOffset>-720090</wp:posOffset>
            </wp:positionH>
            <wp:positionV relativeFrom="paragraph">
              <wp:posOffset>501650</wp:posOffset>
            </wp:positionV>
            <wp:extent cx="3525520" cy="2634615"/>
            <wp:effectExtent l="7302" t="0" r="6033" b="6032"/>
            <wp:wrapSquare wrapText="bothSides"/>
            <wp:docPr id="18" name="Picture 18" descr="C:\Users\jhellawell\AppData\Local\Microsoft\Windows\Temporary Internet Files\Content.Word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hellawell\AppData\Local\Microsoft\Windows\Temporary Internet Files\Content.Word\IMG_02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55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EB7B7B" w:rsidRDefault="00EB7B7B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EC3BFC" w:rsidRDefault="009130C8" w:rsidP="00EC3BFC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 xml:space="preserve">We have a </w:t>
      </w:r>
      <w:r w:rsidR="00651A3F">
        <w:rPr>
          <w:rFonts w:ascii="XCCW Joined 4a" w:hAnsi="XCCW Joined 4a"/>
          <w:color w:val="000000" w:themeColor="text1"/>
          <w:sz w:val="40"/>
          <w:szCs w:val="40"/>
        </w:rPr>
        <w:t>Book Corner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9130C8" w:rsidRDefault="009130C8" w:rsidP="00EC3BFC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1988054F" wp14:editId="12406914">
            <wp:simplePos x="0" y="0"/>
            <wp:positionH relativeFrom="column">
              <wp:posOffset>2195830</wp:posOffset>
            </wp:positionH>
            <wp:positionV relativeFrom="paragraph">
              <wp:posOffset>530860</wp:posOffset>
            </wp:positionV>
            <wp:extent cx="3366770" cy="2514600"/>
            <wp:effectExtent l="0" t="0" r="5080" b="0"/>
            <wp:wrapSquare wrapText="bothSides"/>
            <wp:docPr id="24" name="Picture 24" descr="C:\Users\jhellawell\AppData\Local\Microsoft\Windows\Temporary Internet Files\Content.Word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hellawell\AppData\Local\Microsoft\Windows\Temporary Internet Files\Content.Word\IMG_03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67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170">
        <w:rPr>
          <w:rFonts w:ascii="XCCW Joined 4a" w:hAnsi="XCCW Joined 4a"/>
          <w:color w:val="000000" w:themeColor="text1"/>
          <w:sz w:val="40"/>
          <w:szCs w:val="40"/>
        </w:rPr>
        <w:t xml:space="preserve">    </w:t>
      </w:r>
    </w:p>
    <w:p w:rsidR="00E7407D" w:rsidRDefault="009130C8" w:rsidP="009130C8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We play with p</w:t>
      </w:r>
      <w:r w:rsidR="00E7407D">
        <w:rPr>
          <w:rFonts w:ascii="XCCW Joined 4a" w:hAnsi="XCCW Joined 4a"/>
          <w:color w:val="000000" w:themeColor="text1"/>
          <w:sz w:val="40"/>
          <w:szCs w:val="40"/>
        </w:rPr>
        <w:t>uzzles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9130C8" w:rsidP="00E7407D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E7407D" w:rsidRDefault="009130C8" w:rsidP="00E7407D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 xml:space="preserve">This is our </w:t>
      </w:r>
      <w:r w:rsidR="00E7407D">
        <w:rPr>
          <w:rFonts w:ascii="XCCW Joined 4a" w:hAnsi="XCCW Joined 4a"/>
          <w:color w:val="000000" w:themeColor="text1"/>
          <w:sz w:val="40"/>
          <w:szCs w:val="40"/>
        </w:rPr>
        <w:t>Role Play Area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E7407D" w:rsidRDefault="009130C8" w:rsidP="00E7407D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CE6AFEA" wp14:editId="08F75D7B">
            <wp:simplePos x="0" y="0"/>
            <wp:positionH relativeFrom="margin">
              <wp:posOffset>901700</wp:posOffset>
            </wp:positionH>
            <wp:positionV relativeFrom="paragraph">
              <wp:posOffset>483870</wp:posOffset>
            </wp:positionV>
            <wp:extent cx="3726180" cy="2781935"/>
            <wp:effectExtent l="0" t="4128" r="3493" b="3492"/>
            <wp:wrapThrough wrapText="bothSides">
              <wp:wrapPolygon edited="0">
                <wp:start x="-24" y="21568"/>
                <wp:lineTo x="21510" y="21568"/>
                <wp:lineTo x="21510" y="121"/>
                <wp:lineTo x="-24" y="121"/>
                <wp:lineTo x="-24" y="21568"/>
              </wp:wrapPolygon>
            </wp:wrapThrough>
            <wp:docPr id="8" name="Picture 8" descr="C:\Users\jhellawell\AppData\Local\Microsoft\Windows\Temporary Internet Files\Content.Word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ellawell\AppData\Local\Microsoft\Windows\Temporary Internet Files\Content.Word\IMG_02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18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4B370E" w:rsidRPr="009F514D" w:rsidRDefault="004B370E" w:rsidP="009130C8">
      <w:pPr>
        <w:rPr>
          <w:rFonts w:ascii="XCCW Joined 4a" w:hAnsi="XCCW Joined 4a"/>
          <w:color w:val="000000" w:themeColor="text1"/>
          <w:sz w:val="40"/>
          <w:szCs w:val="40"/>
        </w:rPr>
      </w:pPr>
    </w:p>
    <w:sectPr w:rsidR="004B370E" w:rsidRPr="009F514D" w:rsidSect="00E7407D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altName w:val="Arabic Typesetting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6EB"/>
    <w:rsid w:val="000166B5"/>
    <w:rsid w:val="0006693A"/>
    <w:rsid w:val="00066EED"/>
    <w:rsid w:val="000B2655"/>
    <w:rsid w:val="000C7C4D"/>
    <w:rsid w:val="00117E17"/>
    <w:rsid w:val="00257738"/>
    <w:rsid w:val="00281631"/>
    <w:rsid w:val="002D6EB9"/>
    <w:rsid w:val="002E32A0"/>
    <w:rsid w:val="003712E9"/>
    <w:rsid w:val="00430870"/>
    <w:rsid w:val="0047228C"/>
    <w:rsid w:val="004B370E"/>
    <w:rsid w:val="004C0741"/>
    <w:rsid w:val="005140F2"/>
    <w:rsid w:val="00560B78"/>
    <w:rsid w:val="00630FDD"/>
    <w:rsid w:val="00651A3F"/>
    <w:rsid w:val="00664884"/>
    <w:rsid w:val="00687013"/>
    <w:rsid w:val="006B7765"/>
    <w:rsid w:val="006E6FA3"/>
    <w:rsid w:val="00746B44"/>
    <w:rsid w:val="007809E9"/>
    <w:rsid w:val="007C587A"/>
    <w:rsid w:val="007D23CF"/>
    <w:rsid w:val="007E5E94"/>
    <w:rsid w:val="008171DE"/>
    <w:rsid w:val="00837A91"/>
    <w:rsid w:val="00883B46"/>
    <w:rsid w:val="008F5D21"/>
    <w:rsid w:val="009130C8"/>
    <w:rsid w:val="009E7745"/>
    <w:rsid w:val="009F514D"/>
    <w:rsid w:val="00A00CAF"/>
    <w:rsid w:val="00A67B22"/>
    <w:rsid w:val="00A706EB"/>
    <w:rsid w:val="00A847B3"/>
    <w:rsid w:val="00A9162B"/>
    <w:rsid w:val="00AE1FE2"/>
    <w:rsid w:val="00B35803"/>
    <w:rsid w:val="00B35E6E"/>
    <w:rsid w:val="00BE5123"/>
    <w:rsid w:val="00C0280C"/>
    <w:rsid w:val="00C42647"/>
    <w:rsid w:val="00C62551"/>
    <w:rsid w:val="00D02BC9"/>
    <w:rsid w:val="00D13170"/>
    <w:rsid w:val="00DA1184"/>
    <w:rsid w:val="00E7407D"/>
    <w:rsid w:val="00E81647"/>
    <w:rsid w:val="00EB7B7B"/>
    <w:rsid w:val="00EC0D2F"/>
    <w:rsid w:val="00EC3BFC"/>
    <w:rsid w:val="00F50D53"/>
    <w:rsid w:val="00FA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FD8672-30C0-4C37-8A83-08476D4F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google.co.uk/url?sa=i&amp;rct=j&amp;q=&amp;esrc=s&amp;source=images&amp;cd=&amp;cad=rja&amp;uact=8&amp;ved=0CAcQjRw&amp;url=http://www.bromsgroveonline.com/finstall-first-school.html&amp;ei=agNJVcDFNYH5UK-GgfAB&amp;bvm=bv.92291466,d.d24&amp;psig=AFQjCNFROuRThlS6c7IiI-lfflOrnHkt4g&amp;ust=143093470768044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62574700</Template>
  <TotalTime>1</TotalTime>
  <Pages>10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JHellawell</dc:creator>
  <cp:lastModifiedBy>Helon Desmond</cp:lastModifiedBy>
  <cp:revision>2</cp:revision>
  <cp:lastPrinted>2016-05-16T10:29:00Z</cp:lastPrinted>
  <dcterms:created xsi:type="dcterms:W3CDTF">2018-05-17T15:31:00Z</dcterms:created>
  <dcterms:modified xsi:type="dcterms:W3CDTF">2018-05-17T15:31:00Z</dcterms:modified>
</cp:coreProperties>
</file>